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9AA4" w14:textId="4D152214" w:rsidR="001B7370" w:rsidRPr="00553ADB" w:rsidRDefault="00553ADB" w:rsidP="001B7370">
      <w:pPr>
        <w:rPr>
          <w:b/>
          <w:bCs/>
          <w:vanish/>
        </w:rPr>
      </w:pPr>
      <w:r w:rsidRPr="00553ADB">
        <w:rPr>
          <w:b/>
          <w:bCs/>
        </w:rPr>
        <w:t>Application Form with Guidance notes for Ordinary Watercourse Consent</w:t>
      </w:r>
    </w:p>
    <w:p w14:paraId="5599DDD6" w14:textId="2B923E50" w:rsidR="00B25B0D" w:rsidRDefault="00B25B0D" w:rsidP="00E7718B">
      <w:pPr>
        <w:tabs>
          <w:tab w:val="left" w:pos="9165"/>
        </w:tabs>
        <w:rPr>
          <w:b/>
          <w:bCs/>
          <w:szCs w:val="24"/>
        </w:rPr>
      </w:pPr>
    </w:p>
    <w:p w14:paraId="12809C5E" w14:textId="6FF03950" w:rsidR="00553ADB" w:rsidRDefault="00B235B0" w:rsidP="00E7718B">
      <w:pPr>
        <w:tabs>
          <w:tab w:val="left" w:pos="9165"/>
        </w:tabs>
        <w:rPr>
          <w:b/>
          <w:bCs/>
          <w:szCs w:val="24"/>
        </w:rPr>
      </w:pPr>
      <w:r>
        <w:rPr>
          <w:noProof/>
        </w:rPr>
        <w:pict w14:anchorId="0AF9997E">
          <v:shapetype id="_x0000_t202" coordsize="21600,21600" o:spt="202" path="m,l,21600r21600,l21600,xe">
            <v:stroke joinstyle="miter"/>
            <v:path gradientshapeok="t" o:connecttype="rect"/>
          </v:shapetype>
          <v:shape id="Text Box 2" o:spid="_x0000_s2123" type="#_x0000_t202" style="position:absolute;margin-left:1410.15pt;margin-top:19.05pt;width:521.25pt;height:485.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">
            <v:textbox>
              <w:txbxContent>
                <w:p w14:paraId="1089AB40" w14:textId="0981D626" w:rsidR="00553ADB" w:rsidRDefault="00553ADB" w:rsidP="00553ADB">
                  <w:pPr>
                    <w:spacing w:after="19"/>
                    <w:rPr>
                      <w:rFonts w:cs="Arial"/>
                      <w:b/>
                      <w:sz w:val="26"/>
                    </w:rPr>
                  </w:pPr>
                </w:p>
                <w:p w14:paraId="0C7B7365" w14:textId="77777777" w:rsidR="00553ADB" w:rsidRDefault="00553ADB" w:rsidP="00553ADB">
                  <w:pPr>
                    <w:spacing w:after="19"/>
                    <w:rPr>
                      <w:rFonts w:cs="Arial"/>
                      <w:b/>
                      <w:sz w:val="26"/>
                    </w:rPr>
                  </w:pPr>
                  <w:r w:rsidRPr="00CB42D0">
                    <w:rPr>
                      <w:rFonts w:cs="Arial"/>
                      <w:b/>
                      <w:sz w:val="26"/>
                    </w:rPr>
                    <w:t>INTRODUCTION</w:t>
                  </w:r>
                </w:p>
                <w:p w14:paraId="7706A58E" w14:textId="77777777" w:rsidR="00553ADB" w:rsidRPr="00CB42D0" w:rsidRDefault="00553ADB" w:rsidP="00553ADB">
                  <w:pPr>
                    <w:spacing w:after="19"/>
                    <w:rPr>
                      <w:rFonts w:cs="Arial"/>
                      <w:b/>
                      <w:sz w:val="26"/>
                    </w:rPr>
                  </w:pPr>
                </w:p>
                <w:p w14:paraId="550A3DCF" w14:textId="77777777" w:rsidR="00553ADB" w:rsidRDefault="00553ADB" w:rsidP="00553ADB">
                  <w:pPr>
                    <w:tabs>
                      <w:tab w:val="center" w:pos="5220"/>
                    </w:tabs>
                    <w:rPr>
                      <w:rFonts w:cs="Arial"/>
                    </w:rPr>
                  </w:pPr>
                  <w:r>
                    <w:rPr>
                      <w:rFonts w:cs="Arial"/>
                    </w:rPr>
                    <w:t>Please read through these guidance notes and the application form carefully before you fill in the form.</w:t>
                  </w:r>
                </w:p>
                <w:p w14:paraId="04F2068B" w14:textId="77777777" w:rsidR="00553ADB" w:rsidRDefault="00553ADB" w:rsidP="00553ADB">
                  <w:pPr>
                    <w:tabs>
                      <w:tab w:val="center" w:pos="5220"/>
                    </w:tabs>
                    <w:rPr>
                      <w:rFonts w:cs="Arial"/>
                    </w:rPr>
                  </w:pPr>
                </w:p>
                <w:p w14:paraId="53F1BBE4" w14:textId="77777777" w:rsidR="00553ADB" w:rsidRDefault="00553ADB" w:rsidP="00553ADB">
                  <w:pPr>
                    <w:widowControl w:val="0"/>
                    <w:numPr>
                      <w:ilvl w:val="0"/>
                      <w:numId w:val="1"/>
                    </w:numPr>
                    <w:tabs>
                      <w:tab w:val="left" w:pos="284"/>
                    </w:tabs>
                    <w:overflowPunct/>
                    <w:autoSpaceDE/>
                    <w:autoSpaceDN/>
                    <w:adjustRightInd/>
                    <w:ind w:left="0" w:right="175" w:firstLine="0"/>
                    <w:textAlignment w:val="auto"/>
                    <w:rPr>
                      <w:rFonts w:cs="Arial"/>
                    </w:rPr>
                  </w:pPr>
                  <w:r>
                    <w:rPr>
                      <w:rFonts w:cs="Arial"/>
                    </w:rPr>
                    <w:t>If you fill in the application form correctly first time, we can process it quicker</w:t>
                  </w:r>
                </w:p>
                <w:p w14:paraId="7BC1F8E9" w14:textId="77777777" w:rsidR="00553ADB" w:rsidRDefault="00553ADB" w:rsidP="00553ADB">
                  <w:pPr>
                    <w:tabs>
                      <w:tab w:val="left" w:pos="284"/>
                    </w:tabs>
                    <w:ind w:right="175"/>
                    <w:rPr>
                      <w:rFonts w:cs="Arial"/>
                    </w:rPr>
                  </w:pPr>
                </w:p>
                <w:p w14:paraId="5B76EFBD"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The guidance notes give you information to help you fill in your application for Ordinary Watercourse Consent</w:t>
                  </w:r>
                </w:p>
                <w:p w14:paraId="7CD8117B" w14:textId="77777777" w:rsidR="00553ADB" w:rsidRDefault="00553ADB" w:rsidP="00553ADB">
                  <w:pPr>
                    <w:tabs>
                      <w:tab w:val="left" w:pos="284"/>
                    </w:tabs>
                    <w:ind w:right="175"/>
                    <w:rPr>
                      <w:rFonts w:cs="Arial"/>
                    </w:rPr>
                  </w:pPr>
                </w:p>
                <w:p w14:paraId="08238423"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Before completing the application form you are recommended to contact us for advice on your proposal</w:t>
                  </w:r>
                </w:p>
                <w:p w14:paraId="5590EE48" w14:textId="77777777" w:rsidR="00553ADB" w:rsidRDefault="00553ADB" w:rsidP="00553ADB">
                  <w:pPr>
                    <w:tabs>
                      <w:tab w:val="left" w:pos="284"/>
                    </w:tabs>
                    <w:ind w:right="175"/>
                    <w:rPr>
                      <w:rFonts w:cs="Arial"/>
                    </w:rPr>
                  </w:pPr>
                </w:p>
                <w:p w14:paraId="34122982"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Under the Land Drainage Act 1991, you need consent if you want to build a culvert or structure (such as a weir) to control the flow of water on any ordinary watercourse.</w:t>
                  </w:r>
                </w:p>
                <w:p w14:paraId="37CF228A" w14:textId="77777777" w:rsidR="00553ADB" w:rsidRDefault="00553ADB" w:rsidP="00553ADB">
                  <w:pPr>
                    <w:tabs>
                      <w:tab w:val="left" w:pos="284"/>
                    </w:tabs>
                    <w:ind w:right="175"/>
                    <w:rPr>
                      <w:rFonts w:cs="Arial"/>
                    </w:rPr>
                  </w:pPr>
                </w:p>
                <w:p w14:paraId="206CD875"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There is a charge of £50 for Ordinary Watercourse Consent applications made under the Land Drainage Act 1991</w:t>
                  </w:r>
                </w:p>
                <w:p w14:paraId="0AB8CF8F" w14:textId="77777777" w:rsidR="00553ADB" w:rsidRDefault="00553ADB" w:rsidP="00553ADB">
                  <w:pPr>
                    <w:tabs>
                      <w:tab w:val="left" w:pos="284"/>
                    </w:tabs>
                    <w:ind w:right="175"/>
                    <w:rPr>
                      <w:rFonts w:cs="Arial"/>
                    </w:rPr>
                  </w:pPr>
                </w:p>
                <w:p w14:paraId="6EFF4643" w14:textId="77777777" w:rsidR="00553ADB" w:rsidRDefault="00553ADB" w:rsidP="00553ADB">
                  <w:pPr>
                    <w:tabs>
                      <w:tab w:val="left" w:pos="284"/>
                    </w:tabs>
                    <w:ind w:right="175"/>
                    <w:rPr>
                      <w:rFonts w:cs="Arial"/>
                    </w:rPr>
                  </w:pPr>
                  <w:r>
                    <w:rPr>
                      <w:rFonts w:cs="Arial"/>
                    </w:rPr>
                    <w:t>If you are not sure about anything in the guidance notes or application form, please contact us.</w:t>
                  </w:r>
                </w:p>
                <w:p w14:paraId="523763B6" w14:textId="77777777" w:rsidR="00553ADB" w:rsidRDefault="00553ADB" w:rsidP="00553ADB">
                  <w:pPr>
                    <w:tabs>
                      <w:tab w:val="left" w:pos="284"/>
                    </w:tabs>
                    <w:ind w:right="175"/>
                    <w:rPr>
                      <w:rFonts w:cs="Arial"/>
                    </w:rPr>
                  </w:pPr>
                </w:p>
                <w:p w14:paraId="31F92232" w14:textId="77777777" w:rsidR="00553ADB" w:rsidRDefault="00553ADB" w:rsidP="00553ADB">
                  <w:pPr>
                    <w:tabs>
                      <w:tab w:val="left" w:pos="284"/>
                    </w:tabs>
                    <w:ind w:right="175"/>
                    <w:rPr>
                      <w:rFonts w:cs="Arial"/>
                    </w:rPr>
                  </w:pPr>
                  <w:r>
                    <w:rPr>
                      <w:rFonts w:cs="Arial"/>
                    </w:rPr>
                    <w:t>When you have completed the application form please return it by recorded delivery, or electronically together with all relevant supporting document, to:</w:t>
                  </w:r>
                </w:p>
                <w:p w14:paraId="3DA1B347" w14:textId="77777777" w:rsidR="00553ADB" w:rsidRDefault="00553ADB" w:rsidP="00553ADB">
                  <w:pPr>
                    <w:tabs>
                      <w:tab w:val="left" w:pos="284"/>
                    </w:tabs>
                    <w:ind w:right="175"/>
                    <w:rPr>
                      <w:rFonts w:cs="Arial"/>
                    </w:rPr>
                  </w:pPr>
                </w:p>
                <w:p w14:paraId="7F677FD5" w14:textId="77777777" w:rsidR="00553ADB" w:rsidRPr="00EE6423" w:rsidRDefault="00553ADB" w:rsidP="00553ADB">
                  <w:pPr>
                    <w:tabs>
                      <w:tab w:val="left" w:pos="284"/>
                    </w:tabs>
                    <w:ind w:left="2268" w:right="175"/>
                    <w:rPr>
                      <w:rFonts w:cs="Arial"/>
                      <w:caps/>
                      <w:sz w:val="28"/>
                    </w:rPr>
                  </w:pPr>
                  <w:r w:rsidRPr="00737CF5">
                    <w:rPr>
                      <w:sz w:val="28"/>
                      <w:lang w:val="cy-GB"/>
                    </w:rPr>
                    <w:t xml:space="preserve">CEREDIGION </w:t>
                  </w:r>
                  <w:r w:rsidRPr="00EE6423">
                    <w:rPr>
                      <w:caps/>
                      <w:sz w:val="28"/>
                      <w:lang w:val="cy-GB"/>
                    </w:rPr>
                    <w:t>County Council</w:t>
                  </w:r>
                </w:p>
                <w:p w14:paraId="40A014CD" w14:textId="6FA13996" w:rsidR="00553ADB" w:rsidRPr="00E40F97" w:rsidRDefault="00553ADB" w:rsidP="00553ADB">
                  <w:pPr>
                    <w:tabs>
                      <w:tab w:val="left" w:pos="284"/>
                    </w:tabs>
                    <w:ind w:left="2268" w:right="175"/>
                    <w:rPr>
                      <w:szCs w:val="24"/>
                      <w:lang w:val="cy-GB"/>
                    </w:rPr>
                  </w:pPr>
                  <w:r>
                    <w:rPr>
                      <w:szCs w:val="24"/>
                      <w:lang w:val="cy-GB"/>
                    </w:rPr>
                    <w:t>HIGHWAYS AND ENVIRONMENTAL SERVICES</w:t>
                  </w:r>
                </w:p>
                <w:p w14:paraId="584AD137" w14:textId="77777777" w:rsidR="00553ADB" w:rsidRDefault="00553ADB" w:rsidP="00553ADB">
                  <w:pPr>
                    <w:pStyle w:val="Header"/>
                    <w:tabs>
                      <w:tab w:val="clear" w:pos="8306"/>
                      <w:tab w:val="right" w:pos="5529"/>
                    </w:tabs>
                    <w:ind w:left="2268"/>
                    <w:rPr>
                      <w:szCs w:val="24"/>
                      <w:lang w:val="cy-GB"/>
                    </w:rPr>
                  </w:pPr>
                  <w:r>
                    <w:rPr>
                      <w:szCs w:val="24"/>
                      <w:lang w:val="cy-GB"/>
                    </w:rPr>
                    <w:t>Penmorfa</w:t>
                  </w:r>
                </w:p>
                <w:p w14:paraId="49491587" w14:textId="77777777" w:rsidR="00553ADB" w:rsidRDefault="00553ADB" w:rsidP="00553ADB">
                  <w:pPr>
                    <w:pStyle w:val="Header"/>
                    <w:tabs>
                      <w:tab w:val="clear" w:pos="8306"/>
                      <w:tab w:val="right" w:pos="5529"/>
                    </w:tabs>
                    <w:ind w:left="2268"/>
                    <w:rPr>
                      <w:szCs w:val="24"/>
                      <w:lang w:val="cy-GB"/>
                    </w:rPr>
                  </w:pPr>
                  <w:r>
                    <w:rPr>
                      <w:szCs w:val="24"/>
                      <w:lang w:val="cy-GB"/>
                    </w:rPr>
                    <w:t>Aberaeron</w:t>
                  </w:r>
                </w:p>
                <w:p w14:paraId="13CBC120" w14:textId="77777777" w:rsidR="00553ADB" w:rsidRPr="00737CF5" w:rsidRDefault="00553ADB" w:rsidP="00553ADB">
                  <w:pPr>
                    <w:pStyle w:val="Header"/>
                    <w:tabs>
                      <w:tab w:val="clear" w:pos="8306"/>
                      <w:tab w:val="right" w:pos="5529"/>
                    </w:tabs>
                    <w:ind w:left="2268"/>
                    <w:rPr>
                      <w:szCs w:val="24"/>
                      <w:lang w:val="cy-GB"/>
                    </w:rPr>
                  </w:pPr>
                  <w:r>
                    <w:rPr>
                      <w:szCs w:val="24"/>
                      <w:lang w:val="cy-GB"/>
                    </w:rPr>
                    <w:t>SA46 0PA</w:t>
                  </w:r>
                </w:p>
                <w:p w14:paraId="0ABC9D61" w14:textId="77777777" w:rsidR="00553ADB" w:rsidRPr="00737CF5" w:rsidRDefault="00553ADB" w:rsidP="00553ADB">
                  <w:pPr>
                    <w:tabs>
                      <w:tab w:val="left" w:pos="284"/>
                    </w:tabs>
                    <w:ind w:left="2268" w:right="175"/>
                    <w:rPr>
                      <w:b/>
                      <w:szCs w:val="24"/>
                      <w:lang w:val="cy-GB"/>
                    </w:rPr>
                  </w:pPr>
                </w:p>
                <w:p w14:paraId="00EE40EC" w14:textId="5908B4C3" w:rsidR="00553ADB" w:rsidRPr="00D02B25" w:rsidRDefault="00553ADB" w:rsidP="00553ADB">
                  <w:pPr>
                    <w:widowControl w:val="0"/>
                    <w:numPr>
                      <w:ilvl w:val="0"/>
                      <w:numId w:val="2"/>
                    </w:numPr>
                    <w:overflowPunct/>
                    <w:autoSpaceDE/>
                    <w:autoSpaceDN/>
                    <w:adjustRightInd/>
                    <w:textAlignment w:val="auto"/>
                    <w:rPr>
                      <w:rFonts w:cs="Arial"/>
                      <w:lang w:val="cy-GB"/>
                    </w:rPr>
                  </w:pPr>
                  <w:r>
                    <w:rPr>
                      <w:szCs w:val="24"/>
                      <w:lang w:val="cy-GB"/>
                    </w:rPr>
                    <w:t>clic</w:t>
                  </w:r>
                  <w:r w:rsidRPr="00103D11">
                    <w:rPr>
                      <w:szCs w:val="24"/>
                      <w:lang w:val="cy-GB"/>
                    </w:rPr>
                    <w:t>.services@ceredigon.gov.uk</w:t>
                  </w:r>
                  <w:r w:rsidRPr="00737CF5">
                    <w:rPr>
                      <w:szCs w:val="24"/>
                      <w:lang w:val="cy-GB"/>
                    </w:rPr>
                    <w:t xml:space="preserve"> </w:t>
                  </w:r>
                </w:p>
                <w:p w14:paraId="11813487" w14:textId="5D0E528D" w:rsidR="00553ADB" w:rsidRDefault="00553ADB"/>
              </w:txbxContent>
            </v:textbox>
            <w10:wrap type="square" anchorx="margin"/>
          </v:shape>
        </w:pict>
      </w:r>
    </w:p>
    <w:p w14:paraId="730B1E2D" w14:textId="2A4AFFAD" w:rsidR="00553ADB" w:rsidRDefault="00553ADB" w:rsidP="00E7718B">
      <w:pPr>
        <w:tabs>
          <w:tab w:val="left" w:pos="9165"/>
        </w:tabs>
        <w:rPr>
          <w:b/>
          <w:bCs/>
          <w:szCs w:val="24"/>
        </w:rPr>
      </w:pPr>
    </w:p>
    <w:p w14:paraId="4B653B54" w14:textId="7BABD01D" w:rsidR="00F0263D" w:rsidRDefault="00F0263D">
      <w:pPr>
        <w:overflowPunct/>
        <w:autoSpaceDE/>
        <w:autoSpaceDN/>
        <w:adjustRightInd/>
        <w:textAlignment w:val="auto"/>
        <w:rPr>
          <w:b/>
          <w:bCs/>
          <w:szCs w:val="24"/>
        </w:rPr>
      </w:pPr>
    </w:p>
    <w:p w14:paraId="095BF03C" w14:textId="77777777" w:rsidR="00F0263D" w:rsidRDefault="00F0263D">
      <w:pPr>
        <w:overflowPunct/>
        <w:autoSpaceDE/>
        <w:autoSpaceDN/>
        <w:adjustRightInd/>
        <w:textAlignment w:val="auto"/>
        <w:rPr>
          <w:b/>
          <w:bCs/>
          <w:szCs w:val="24"/>
        </w:rPr>
      </w:pPr>
      <w:r>
        <w:rPr>
          <w:b/>
          <w:bCs/>
          <w:szCs w:val="24"/>
        </w:rPr>
        <w:br w:type="page"/>
      </w:r>
    </w:p>
    <w:p w14:paraId="30248C27" w14:textId="06400D30" w:rsidR="00F0263D" w:rsidRDefault="00F0263D" w:rsidP="00F0263D">
      <w:pPr>
        <w:jc w:val="both"/>
        <w:rPr>
          <w:rFonts w:cs="Arial"/>
          <w:sz w:val="44"/>
          <w:szCs w:val="44"/>
        </w:rPr>
      </w:pPr>
    </w:p>
    <w:p w14:paraId="3C0B9C3C" w14:textId="62469F8B" w:rsidR="00F0263D" w:rsidRPr="00735F88" w:rsidRDefault="00B235B0" w:rsidP="00F0263D">
      <w:pPr>
        <w:jc w:val="both"/>
        <w:rPr>
          <w:rFonts w:cs="Arial"/>
          <w:sz w:val="44"/>
          <w:szCs w:val="44"/>
        </w:rPr>
      </w:pPr>
      <w:r>
        <w:rPr>
          <w:noProof/>
        </w:rPr>
        <w:pict w14:anchorId="0A07A7E2">
          <v:shape id="_x0000_s2126" type="#_x0000_t202" style="position:absolute;left:0;text-align:left;margin-left:.75pt;margin-top:59.25pt;width:522.15pt;height:138.75pt;z-index:251664384;visibility:visible;mso-wrap-distance-left:9pt;mso-wrap-distance-top:3.6pt;mso-wrap-distance-right:9pt;mso-wrap-distance-bottom:3.6pt;mso-position-horizontal-relative:margin;mso-position-vertical-relative:margin;mso-width-relative:margin;mso-height-relative:margin;v-text-anchor:top">
            <v:textbox>
              <w:txbxContent>
                <w:p w14:paraId="4CB8DD9A" w14:textId="6608D160" w:rsidR="00043169" w:rsidRPr="004A3BF5" w:rsidRDefault="00043169">
                  <w:pPr>
                    <w:rPr>
                      <w:b/>
                      <w:smallCaps/>
                      <w:u w:val="double"/>
                    </w:rPr>
                  </w:pPr>
                  <w:r w:rsidRPr="004A3BF5">
                    <w:rPr>
                      <w:b/>
                      <w:smallCaps/>
                      <w:sz w:val="28"/>
                      <w:szCs w:val="32"/>
                      <w:u w:val="double"/>
                    </w:rPr>
                    <w:t>For Office Use Only:</w:t>
                  </w:r>
                  <w:r w:rsidR="004A3BF5" w:rsidRPr="004A3BF5">
                    <w:rPr>
                      <w:b/>
                      <w:smallCaps/>
                      <w:sz w:val="28"/>
                      <w:szCs w:val="32"/>
                      <w:u w:val="double"/>
                    </w:rPr>
                    <w:t xml:space="preserve"> </w:t>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p>
                <w:p w14:paraId="2AC66AE3" w14:textId="77777777" w:rsidR="00043169" w:rsidRDefault="00043169"/>
                <w:p w14:paraId="146CAC8F" w14:textId="41AB4DDF" w:rsidR="00043169" w:rsidRPr="00043169" w:rsidRDefault="00043169">
                  <w:pPr>
                    <w:rPr>
                      <w:u w:val="single"/>
                    </w:rPr>
                  </w:pPr>
                  <w:r>
                    <w:t xml:space="preserve">Application Reference Number: </w:t>
                  </w:r>
                  <w:r>
                    <w:rPr>
                      <w:u w:val="single"/>
                    </w:rPr>
                    <w:tab/>
                  </w:r>
                  <w:r>
                    <w:rPr>
                      <w:u w:val="single"/>
                    </w:rPr>
                    <w:tab/>
                  </w:r>
                </w:p>
                <w:p w14:paraId="7A5F06AE" w14:textId="77777777" w:rsidR="00043169" w:rsidRDefault="00043169"/>
                <w:p w14:paraId="7A97B7C6" w14:textId="3CFAEABC" w:rsidR="00043169" w:rsidRDefault="00043169">
                  <w:r>
                    <w:t xml:space="preserve">Date Application Received:  </w:t>
                  </w:r>
                  <w:r>
                    <w:rPr>
                      <w:u w:val="single"/>
                    </w:rPr>
                    <w:t xml:space="preserve">     /    </w:t>
                  </w:r>
                  <w:r w:rsidRPr="00043169">
                    <w:rPr>
                      <w:u w:val="single"/>
                    </w:rPr>
                    <w:t>/</w:t>
                  </w:r>
                  <w:r>
                    <w:rPr>
                      <w:u w:val="single"/>
                    </w:rPr>
                    <w:t xml:space="preserve">    </w:t>
                  </w:r>
                  <w:r>
                    <w:t xml:space="preserve"> </w:t>
                  </w:r>
                  <w:r w:rsidRPr="004A3BF5">
                    <w:rPr>
                      <w:color w:val="FFFFFF" w:themeColor="background1"/>
                    </w:rPr>
                    <w:t>.</w:t>
                  </w:r>
                </w:p>
                <w:p w14:paraId="08D37699" w14:textId="77777777" w:rsidR="00043169" w:rsidRDefault="00043169"/>
                <w:p w14:paraId="5696596C" w14:textId="0F27C660" w:rsidR="00043169" w:rsidRPr="00043169" w:rsidRDefault="00043169">
                  <w:pPr>
                    <w:rPr>
                      <w:u w:val="single"/>
                    </w:rPr>
                  </w:pPr>
                  <w:r>
                    <w:t xml:space="preserve">Number of Structures: </w:t>
                  </w:r>
                  <w:r>
                    <w:rPr>
                      <w:u w:val="single"/>
                    </w:rPr>
                    <w:tab/>
                  </w:r>
                </w:p>
                <w:p w14:paraId="313E7E2F" w14:textId="77777777" w:rsidR="00043169" w:rsidRDefault="00043169"/>
                <w:p w14:paraId="31A6C3B8" w14:textId="6776186A" w:rsidR="00043169" w:rsidRPr="00043169" w:rsidRDefault="00043169">
                  <w:r>
                    <w:t xml:space="preserve">Fee Applicable: </w:t>
                  </w:r>
                  <w:r>
                    <w:rPr>
                      <w:u w:val="single"/>
                    </w:rPr>
                    <w:t xml:space="preserve">     /    </w:t>
                  </w:r>
                  <w:r w:rsidRPr="00043169">
                    <w:rPr>
                      <w:u w:val="single"/>
                    </w:rPr>
                    <w:t>/</w:t>
                  </w:r>
                  <w:r>
                    <w:rPr>
                      <w:u w:val="single"/>
                    </w:rPr>
                    <w:t xml:space="preserve">    </w:t>
                  </w:r>
                  <w:r>
                    <w:t xml:space="preserve"> </w:t>
                  </w:r>
                  <w:r w:rsidRPr="004A3BF5">
                    <w:rPr>
                      <w:color w:val="FFFFFF" w:themeColor="background1"/>
                    </w:rPr>
                    <w:t>.</w:t>
                  </w:r>
                  <w:r w:rsidRPr="004A3BF5">
                    <w:rPr>
                      <w:color w:val="FFFFFF" w:themeColor="background1"/>
                    </w:rPr>
                    <w:tab/>
                  </w:r>
                  <w:r>
                    <w:tab/>
                  </w:r>
                  <w:r>
                    <w:tab/>
                  </w:r>
                  <w:r>
                    <w:tab/>
                    <w:t xml:space="preserve">Date Fee Received: </w:t>
                  </w:r>
                  <w:r>
                    <w:rPr>
                      <w:u w:val="single"/>
                    </w:rPr>
                    <w:t xml:space="preserve">     /    </w:t>
                  </w:r>
                  <w:r w:rsidRPr="00043169">
                    <w:rPr>
                      <w:u w:val="single"/>
                    </w:rPr>
                    <w:t>/</w:t>
                  </w:r>
                  <w:r>
                    <w:rPr>
                      <w:u w:val="single"/>
                    </w:rPr>
                    <w:t xml:space="preserve">    </w:t>
                  </w:r>
                  <w:r>
                    <w:t xml:space="preserve"> </w:t>
                  </w:r>
                  <w:r w:rsidRPr="004A3BF5">
                    <w:rPr>
                      <w:color w:val="FFFFFF" w:themeColor="background1"/>
                    </w:rPr>
                    <w:t xml:space="preserve">. </w:t>
                  </w:r>
                </w:p>
              </w:txbxContent>
            </v:textbox>
            <w10:wrap type="square" anchorx="margin" anchory="margin"/>
          </v:shape>
        </w:pict>
      </w:r>
      <w:r w:rsidR="00F0263D" w:rsidRPr="00735F88">
        <w:rPr>
          <w:rFonts w:cs="Arial"/>
          <w:sz w:val="44"/>
          <w:szCs w:val="44"/>
        </w:rPr>
        <w:t>Ordinary Watercourse Consent Application Form</w:t>
      </w:r>
    </w:p>
    <w:p w14:paraId="143F250B" w14:textId="180DCD78" w:rsidR="00F0263D" w:rsidRDefault="00B235B0">
      <w:pPr>
        <w:overflowPunct/>
        <w:autoSpaceDE/>
        <w:autoSpaceDN/>
        <w:adjustRightInd/>
        <w:textAlignment w:val="auto"/>
        <w:rPr>
          <w:b/>
          <w:bCs/>
          <w:szCs w:val="24"/>
        </w:rPr>
      </w:pPr>
      <w:r>
        <w:rPr>
          <w:b/>
          <w:bCs/>
          <w:noProof/>
          <w:szCs w:val="24"/>
        </w:rPr>
        <w:pict w14:anchorId="0C883578">
          <v:shape id="_x0000_s2129" type="#_x0000_t202" style="position:absolute;margin-left:-.65pt;margin-top:619.5pt;width:522pt;height:122.55pt;z-index:251665408;visibility:visible;mso-wrap-distance-left:9pt;mso-wrap-distance-top:3.6pt;mso-wrap-distance-right:9pt;mso-wrap-distance-bottom:3.6pt;mso-position-horizontal-relative:margin;mso-position-vertical-relative:margin;mso-width-relative:margin;mso-height-relative:margin;v-text-anchor:top">
            <v:textbox style="mso-next-textbox:#_x0000_s2129">
              <w:txbxContent>
                <w:p w14:paraId="65735F98" w14:textId="5F667C7F" w:rsidR="008D595A" w:rsidRPr="006734F9" w:rsidRDefault="006734F9" w:rsidP="006734F9">
                  <w:pPr>
                    <w:ind w:firstLine="720"/>
                    <w:rPr>
                      <w:rFonts w:cs="Arial"/>
                      <w:smallCaps/>
                      <w:lang w:val="en-US"/>
                    </w:rPr>
                  </w:pPr>
                  <w:r w:rsidRPr="006734F9">
                    <w:rPr>
                      <w:rFonts w:cs="Arial"/>
                      <w:smallCaps/>
                    </w:rPr>
                    <w:t xml:space="preserve">3. </w:t>
                  </w:r>
                  <w:r w:rsidR="008D595A" w:rsidRPr="006734F9">
                    <w:rPr>
                      <w:rFonts w:cs="Arial"/>
                      <w:smallCaps/>
                    </w:rPr>
                    <w:t>Applicant</w:t>
                  </w:r>
                </w:p>
                <w:p w14:paraId="1627428E" w14:textId="77777777" w:rsidR="008D595A" w:rsidRPr="00F0263D" w:rsidRDefault="008D595A" w:rsidP="008D595A">
                  <w:pPr>
                    <w:rPr>
                      <w:rFonts w:cs="Arial"/>
                    </w:rPr>
                  </w:pPr>
                </w:p>
                <w:p w14:paraId="122B35D7" w14:textId="59299A78" w:rsidR="008D595A" w:rsidRDefault="008D595A" w:rsidP="008D595A">
                  <w:pPr>
                    <w:rPr>
                      <w:rFonts w:cs="Arial"/>
                      <w:sz w:val="20"/>
                      <w:szCs w:val="20"/>
                    </w:rPr>
                  </w:pPr>
                  <w:r>
                    <w:rPr>
                      <w:rFonts w:cs="Arial"/>
                      <w:sz w:val="20"/>
                      <w:szCs w:val="20"/>
                    </w:rPr>
                    <w:t>We need to understand who is making the application.</w:t>
                  </w:r>
                </w:p>
                <w:p w14:paraId="58F4325A" w14:textId="1A51D791" w:rsidR="008D595A" w:rsidRDefault="008D595A" w:rsidP="008D595A">
                  <w:pPr>
                    <w:rPr>
                      <w:rFonts w:cs="Arial"/>
                      <w:sz w:val="20"/>
                      <w:szCs w:val="20"/>
                    </w:rPr>
                  </w:pPr>
                  <w:r>
                    <w:rPr>
                      <w:rFonts w:cs="Arial"/>
                      <w:sz w:val="20"/>
                      <w:szCs w:val="20"/>
                    </w:rPr>
                    <w:t>Are you making the application as a:</w:t>
                  </w:r>
                </w:p>
                <w:p w14:paraId="15D0A1B5" w14:textId="7FD86355" w:rsidR="008D595A" w:rsidRDefault="008D595A" w:rsidP="008D595A">
                  <w:pPr>
                    <w:rPr>
                      <w:rFonts w:cs="Arial"/>
                      <w:sz w:val="20"/>
                      <w:szCs w:val="20"/>
                    </w:rPr>
                  </w:pPr>
                  <w:r>
                    <w:rPr>
                      <w:rFonts w:cs="Arial"/>
                      <w:sz w:val="20"/>
                      <w:szCs w:val="20"/>
                    </w:rPr>
                    <w:tab/>
                  </w:r>
                </w:p>
                <w:p w14:paraId="450F9464" w14:textId="6DAF29CB" w:rsidR="008D595A" w:rsidRDefault="008D595A" w:rsidP="008D595A">
                  <w:pPr>
                    <w:rPr>
                      <w:rFonts w:cs="Arial"/>
                      <w:sz w:val="20"/>
                      <w:szCs w:val="20"/>
                    </w:rPr>
                  </w:pPr>
                  <w:r>
                    <w:rPr>
                      <w:rFonts w:cs="Arial"/>
                      <w:sz w:val="20"/>
                      <w:szCs w:val="20"/>
                    </w:rPr>
                    <w:tab/>
                    <w:t>COMPANY:</w:t>
                  </w:r>
                  <w:r>
                    <w:rPr>
                      <w:rFonts w:cs="Arial"/>
                      <w:sz w:val="20"/>
                      <w:szCs w:val="20"/>
                    </w:rPr>
                    <w:tab/>
                  </w:r>
                  <w:r>
                    <w:rPr>
                      <w:rFonts w:cs="Arial"/>
                      <w:sz w:val="20"/>
                      <w:szCs w:val="20"/>
                    </w:rPr>
                    <w:tab/>
                    <w:t>Go to section 3.1</w:t>
                  </w:r>
                </w:p>
                <w:p w14:paraId="690088F1" w14:textId="255DF956" w:rsidR="008D595A" w:rsidRDefault="008D595A" w:rsidP="008D595A">
                  <w:pPr>
                    <w:rPr>
                      <w:rFonts w:cs="Arial"/>
                      <w:sz w:val="20"/>
                      <w:szCs w:val="20"/>
                    </w:rPr>
                  </w:pPr>
                  <w:r>
                    <w:rPr>
                      <w:rFonts w:cs="Arial"/>
                      <w:sz w:val="20"/>
                      <w:szCs w:val="20"/>
                    </w:rPr>
                    <w:tab/>
                    <w:t>INDIVIDUAL:</w:t>
                  </w:r>
                  <w:r>
                    <w:rPr>
                      <w:rFonts w:cs="Arial"/>
                      <w:sz w:val="20"/>
                      <w:szCs w:val="20"/>
                    </w:rPr>
                    <w:tab/>
                  </w:r>
                  <w:r>
                    <w:rPr>
                      <w:rFonts w:cs="Arial"/>
                      <w:sz w:val="20"/>
                      <w:szCs w:val="20"/>
                    </w:rPr>
                    <w:tab/>
                    <w:t>Go to section 3.2</w:t>
                  </w:r>
                </w:p>
                <w:p w14:paraId="6F38D7C7" w14:textId="079422E1" w:rsidR="008D595A" w:rsidRDefault="008D595A" w:rsidP="008D595A">
                  <w:pPr>
                    <w:ind w:firstLine="720"/>
                    <w:rPr>
                      <w:rFonts w:cs="Arial"/>
                      <w:sz w:val="20"/>
                      <w:szCs w:val="20"/>
                    </w:rPr>
                  </w:pPr>
                  <w:r>
                    <w:rPr>
                      <w:rFonts w:cs="Arial"/>
                      <w:sz w:val="20"/>
                      <w:szCs w:val="20"/>
                    </w:rPr>
                    <w:t>GROUP:</w:t>
                  </w:r>
                  <w:r>
                    <w:rPr>
                      <w:rFonts w:cs="Arial"/>
                      <w:sz w:val="20"/>
                      <w:szCs w:val="20"/>
                    </w:rPr>
                    <w:tab/>
                  </w:r>
                  <w:r>
                    <w:rPr>
                      <w:rFonts w:cs="Arial"/>
                      <w:sz w:val="20"/>
                      <w:szCs w:val="20"/>
                    </w:rPr>
                    <w:tab/>
                    <w:t>Go to section 3.3</w:t>
                  </w:r>
                </w:p>
                <w:p w14:paraId="127BC236" w14:textId="32CAE19B" w:rsidR="008D595A" w:rsidRDefault="008D595A" w:rsidP="008D595A">
                  <w:pPr>
                    <w:rPr>
                      <w:rFonts w:cs="Arial"/>
                      <w:sz w:val="20"/>
                      <w:szCs w:val="20"/>
                    </w:rPr>
                  </w:pPr>
                  <w:r>
                    <w:rPr>
                      <w:rFonts w:cs="Arial"/>
                      <w:sz w:val="20"/>
                      <w:szCs w:val="20"/>
                    </w:rPr>
                    <w:tab/>
                    <w:t>PULIC BODY:</w:t>
                  </w:r>
                  <w:r>
                    <w:rPr>
                      <w:rFonts w:cs="Arial"/>
                      <w:sz w:val="20"/>
                      <w:szCs w:val="20"/>
                    </w:rPr>
                    <w:tab/>
                  </w:r>
                  <w:r>
                    <w:rPr>
                      <w:rFonts w:cs="Arial"/>
                      <w:sz w:val="20"/>
                      <w:szCs w:val="20"/>
                    </w:rPr>
                    <w:tab/>
                    <w:t>Go to section 3.4</w:t>
                  </w:r>
                </w:p>
              </w:txbxContent>
            </v:textbox>
            <w10:wrap type="square" anchorx="margin" anchory="margin"/>
          </v:shape>
        </w:pict>
      </w:r>
      <w:r>
        <w:rPr>
          <w:b/>
          <w:bCs/>
          <w:noProof/>
          <w:szCs w:val="24"/>
        </w:rPr>
        <w:pict w14:anchorId="0C883578">
          <v:shape id="_x0000_s2125" type="#_x0000_t202" style="position:absolute;margin-left:-.25pt;margin-top:385.1pt;width:522pt;height:219.55pt;z-index:251662336;visibility:visible;mso-height-percent:200;mso-wrap-distance-left:9pt;mso-wrap-distance-top:3.6pt;mso-wrap-distance-right:9pt;mso-wrap-distance-bottom:3.6pt;mso-position-horizontal-relative:margin;mso-position-vertical-relative:margin;mso-height-percent:200;mso-width-relative:margin;mso-height-relative:margin;v-text-anchor:top">
            <v:textbox style="mso-next-textbox:#_x0000_s2125;mso-fit-shape-to-text:t">
              <w:txbxContent>
                <w:p w14:paraId="4347A8CA" w14:textId="4FC734FC" w:rsidR="00F0263D" w:rsidRPr="006734F9" w:rsidRDefault="006734F9" w:rsidP="006734F9">
                  <w:pPr>
                    <w:ind w:firstLine="720"/>
                    <w:rPr>
                      <w:rFonts w:cs="Arial"/>
                      <w:smallCaps/>
                      <w:lang w:val="en-US"/>
                    </w:rPr>
                  </w:pPr>
                  <w:r>
                    <w:rPr>
                      <w:rFonts w:cs="Arial"/>
                      <w:smallCaps/>
                    </w:rPr>
                    <w:t xml:space="preserve">2. </w:t>
                  </w:r>
                  <w:r w:rsidR="00F0263D" w:rsidRPr="006734F9">
                    <w:rPr>
                      <w:rFonts w:cs="Arial"/>
                      <w:smallCaps/>
                    </w:rPr>
                    <w:t>Contact</w:t>
                  </w:r>
                </w:p>
                <w:p w14:paraId="2F233768" w14:textId="77777777" w:rsidR="00F0263D" w:rsidRPr="00F0263D" w:rsidRDefault="00F0263D" w:rsidP="00F0263D">
                  <w:pPr>
                    <w:ind w:left="360"/>
                    <w:rPr>
                      <w:rFonts w:cs="Arial"/>
                    </w:rPr>
                  </w:pPr>
                </w:p>
                <w:p w14:paraId="79D65741" w14:textId="234BC0BA" w:rsidR="00F0263D" w:rsidRPr="00F0263D" w:rsidRDefault="00F0263D" w:rsidP="00F0263D">
                  <w:pPr>
                    <w:rPr>
                      <w:rFonts w:cs="Arial"/>
                      <w:b/>
                      <w:bCs/>
                      <w:sz w:val="20"/>
                      <w:szCs w:val="20"/>
                    </w:rPr>
                  </w:pPr>
                  <w:r w:rsidRPr="00F0263D">
                    <w:rPr>
                      <w:rFonts w:cs="Arial"/>
                      <w:b/>
                      <w:bCs/>
                      <w:sz w:val="20"/>
                      <w:szCs w:val="20"/>
                    </w:rPr>
                    <w:t>Who we can contact about your application</w:t>
                  </w:r>
                  <w:r>
                    <w:rPr>
                      <w:rFonts w:cs="Arial"/>
                      <w:b/>
                      <w:bCs/>
                      <w:sz w:val="20"/>
                      <w:szCs w:val="20"/>
                    </w:rPr>
                    <w:t>?</w:t>
                  </w:r>
                </w:p>
                <w:p w14:paraId="7801FE74" w14:textId="2FF48022" w:rsidR="00F0263D" w:rsidRDefault="00F0263D" w:rsidP="00F0263D">
                  <w:pPr>
                    <w:rPr>
                      <w:rFonts w:cs="Arial"/>
                      <w:sz w:val="20"/>
                      <w:szCs w:val="20"/>
                    </w:rPr>
                  </w:pPr>
                  <w:r w:rsidRPr="00F0263D">
                    <w:rPr>
                      <w:rFonts w:cs="Arial"/>
                      <w:sz w:val="20"/>
                      <w:szCs w:val="20"/>
                    </w:rPr>
                    <w:t>In order for us to process your application as promptly as possible we need to have a named person who can be contacted to clarify any aspects of your application. (</w:t>
                  </w:r>
                  <w:r w:rsidR="00043169">
                    <w:rPr>
                      <w:rFonts w:cs="Arial"/>
                      <w:sz w:val="20"/>
                      <w:szCs w:val="20"/>
                    </w:rPr>
                    <w:t>I</w:t>
                  </w:r>
                  <w:r w:rsidRPr="00F0263D">
                    <w:rPr>
                      <w:rFonts w:cs="Arial"/>
                      <w:sz w:val="20"/>
                      <w:szCs w:val="20"/>
                    </w:rPr>
                    <w:t xml:space="preserve">t may be yourself or a representative acting on your behalf </w:t>
                  </w:r>
                  <w:r w:rsidR="00043169">
                    <w:rPr>
                      <w:rFonts w:cs="Arial"/>
                      <w:sz w:val="20"/>
                      <w:szCs w:val="20"/>
                    </w:rPr>
                    <w:t>such as a</w:t>
                  </w:r>
                  <w:r w:rsidRPr="00F0263D">
                    <w:rPr>
                      <w:rFonts w:cs="Arial"/>
                      <w:sz w:val="20"/>
                      <w:szCs w:val="20"/>
                    </w:rPr>
                    <w:t xml:space="preserve"> solicitor, contractor, etc)</w:t>
                  </w:r>
                </w:p>
                <w:p w14:paraId="6C5823BF" w14:textId="77777777" w:rsidR="00F0263D" w:rsidRPr="004A043C" w:rsidRDefault="00F0263D" w:rsidP="00F0263D">
                  <w:pPr>
                    <w:rPr>
                      <w:rFonts w:cs="Arial"/>
                      <w:sz w:val="16"/>
                      <w:szCs w:val="16"/>
                    </w:rPr>
                  </w:pPr>
                </w:p>
                <w:p w14:paraId="7F8BA9E0" w14:textId="6A3E9F3F" w:rsidR="00F0263D" w:rsidRPr="00043169" w:rsidRDefault="00043169" w:rsidP="00F0263D">
                  <w:pPr>
                    <w:rPr>
                      <w:rFonts w:cs="Arial"/>
                      <w:szCs w:val="24"/>
                      <w:u w:val="single"/>
                    </w:rPr>
                  </w:pPr>
                  <w:r w:rsidRPr="00043169">
                    <w:rPr>
                      <w:rFonts w:cs="Arial"/>
                      <w:szCs w:val="24"/>
                    </w:rPr>
                    <w:t>TITLE</w:t>
                  </w:r>
                  <w:r w:rsidR="00F0263D" w:rsidRPr="00043169">
                    <w:rPr>
                      <w:rFonts w:cs="Arial"/>
                      <w:szCs w:val="24"/>
                    </w:rPr>
                    <w:t xml:space="preserve">: </w:t>
                  </w:r>
                  <w:r w:rsidR="00F0263D" w:rsidRPr="00043169">
                    <w:rPr>
                      <w:rFonts w:cs="Arial"/>
                      <w:szCs w:val="24"/>
                      <w:u w:val="single"/>
                    </w:rPr>
                    <w:tab/>
                  </w:r>
                  <w:r w:rsidR="00F0263D" w:rsidRPr="00043169">
                    <w:rPr>
                      <w:rFonts w:cs="Arial"/>
                      <w:szCs w:val="24"/>
                      <w:u w:val="single"/>
                    </w:rPr>
                    <w:tab/>
                  </w:r>
                  <w:r w:rsidR="00F0263D" w:rsidRPr="00043169">
                    <w:rPr>
                      <w:rFonts w:cs="Arial"/>
                      <w:szCs w:val="24"/>
                      <w:u w:val="single"/>
                    </w:rPr>
                    <w:tab/>
                  </w:r>
                  <w:r w:rsidR="00F0263D" w:rsidRPr="00043169">
                    <w:rPr>
                      <w:rFonts w:cs="Arial"/>
                      <w:szCs w:val="24"/>
                      <w:u w:val="single"/>
                    </w:rPr>
                    <w:tab/>
                  </w:r>
                </w:p>
                <w:p w14:paraId="1964CDD6" w14:textId="77777777" w:rsidR="00043169" w:rsidRPr="00043169" w:rsidRDefault="00043169" w:rsidP="00F0263D">
                  <w:pPr>
                    <w:rPr>
                      <w:rFonts w:cs="Arial"/>
                      <w:sz w:val="16"/>
                      <w:szCs w:val="18"/>
                    </w:rPr>
                  </w:pPr>
                </w:p>
                <w:p w14:paraId="0B0490A4" w14:textId="74AC2348" w:rsidR="00043169" w:rsidRDefault="00043169" w:rsidP="00F0263D">
                  <w:pPr>
                    <w:rPr>
                      <w:rFonts w:cs="Arial"/>
                      <w:u w:val="single"/>
                    </w:rPr>
                  </w:pPr>
                  <w:r w:rsidRPr="00043169">
                    <w:rPr>
                      <w:rFonts w:cs="Arial"/>
                    </w:rPr>
                    <w:t>FIRST NAME:</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sidRPr="00043169">
                    <w:rPr>
                      <w:rFonts w:cs="Arial"/>
                    </w:rPr>
                    <w:tab/>
                    <w:t xml:space="preserve"> LAST NAME:</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1F8D887" w14:textId="77777777" w:rsidR="00043169" w:rsidRPr="00043169" w:rsidRDefault="00043169" w:rsidP="00F0263D">
                  <w:pPr>
                    <w:rPr>
                      <w:rFonts w:cs="Arial"/>
                      <w:sz w:val="16"/>
                      <w:szCs w:val="18"/>
                      <w:u w:val="single"/>
                    </w:rPr>
                  </w:pPr>
                </w:p>
                <w:p w14:paraId="58278CC0" w14:textId="0B68C987" w:rsidR="00043169" w:rsidRDefault="00043169" w:rsidP="00F0263D">
                  <w:pPr>
                    <w:rPr>
                      <w:rFonts w:cs="Arial"/>
                      <w:u w:val="single"/>
                    </w:rPr>
                  </w:pPr>
                  <w:r>
                    <w:rPr>
                      <w:rFonts w:cs="Arial"/>
                    </w:rPr>
                    <w:t xml:space="preserve">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FEB3FF3" w14:textId="77777777" w:rsidR="00043169" w:rsidRPr="00043169" w:rsidRDefault="00043169" w:rsidP="00F0263D">
                  <w:pPr>
                    <w:rPr>
                      <w:rFonts w:cs="Arial"/>
                      <w:sz w:val="16"/>
                      <w:szCs w:val="18"/>
                      <w:u w:val="single"/>
                    </w:rPr>
                  </w:pPr>
                </w:p>
                <w:p w14:paraId="08AB6E11" w14:textId="5F9EC716" w:rsidR="00043169" w:rsidRPr="00043169" w:rsidRDefault="00043169" w:rsidP="00F0263D">
                  <w:pPr>
                    <w:rPr>
                      <w:rFonts w:cs="Arial"/>
                      <w:u w:val="single"/>
                    </w:rPr>
                  </w:pPr>
                  <w:r w:rsidRPr="00043169">
                    <w:rPr>
                      <w:rFonts w:cs="Arial"/>
                    </w:rPr>
                    <w:t xml:space="preserve">POST CODE: </w:t>
                  </w:r>
                  <w:r w:rsidRPr="00043169">
                    <w:rPr>
                      <w:rFonts w:cs="Arial"/>
                      <w:u w:val="single"/>
                    </w:rPr>
                    <w:tab/>
                  </w:r>
                  <w:r w:rsidRPr="00043169">
                    <w:rPr>
                      <w:rFonts w:cs="Arial"/>
                      <w:u w:val="single"/>
                    </w:rPr>
                    <w:tab/>
                  </w:r>
                  <w:r w:rsidRPr="00043169">
                    <w:rPr>
                      <w:rFonts w:cs="Arial"/>
                      <w:u w:val="single"/>
                    </w:rPr>
                    <w:tab/>
                  </w:r>
                  <w:r>
                    <w:rPr>
                      <w:rFonts w:cs="Arial"/>
                    </w:rPr>
                    <w:tab/>
                  </w:r>
                  <w:r>
                    <w:rPr>
                      <w:rFonts w:cs="Arial"/>
                    </w:rPr>
                    <w:tab/>
                    <w:t xml:space="preserve">E-MAIL: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C00F707" w14:textId="77777777" w:rsidR="00F0263D" w:rsidRDefault="00F0263D" w:rsidP="00F0263D">
                  <w:pPr>
                    <w:rPr>
                      <w:rFonts w:cs="Arial"/>
                      <w:sz w:val="16"/>
                      <w:szCs w:val="16"/>
                    </w:rPr>
                  </w:pPr>
                </w:p>
                <w:p w14:paraId="295B58E4" w14:textId="1B907EE2" w:rsidR="00043169" w:rsidRDefault="00043169" w:rsidP="00F0263D">
                  <w:pPr>
                    <w:rPr>
                      <w:rFonts w:cs="Arial"/>
                      <w:szCs w:val="24"/>
                      <w:u w:val="single"/>
                    </w:rPr>
                  </w:pPr>
                  <w:r>
                    <w:rPr>
                      <w:rFonts w:cs="Arial"/>
                      <w:szCs w:val="24"/>
                    </w:rPr>
                    <w:t xml:space="preserve">CONTACT TELEPHONE NO: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AAA5C4E" w14:textId="77777777" w:rsidR="00043169" w:rsidRPr="00043169" w:rsidRDefault="00043169" w:rsidP="00F0263D">
                  <w:pPr>
                    <w:rPr>
                      <w:rFonts w:cs="Arial"/>
                      <w:sz w:val="16"/>
                      <w:szCs w:val="16"/>
                      <w:u w:val="single"/>
                    </w:rPr>
                  </w:pPr>
                </w:p>
                <w:p w14:paraId="10EB90BD" w14:textId="73365038" w:rsidR="00043169" w:rsidRPr="00043169" w:rsidRDefault="00043169" w:rsidP="00F0263D">
                  <w:pPr>
                    <w:rPr>
                      <w:rFonts w:cs="Arial"/>
                      <w:szCs w:val="24"/>
                      <w:u w:val="single"/>
                    </w:rPr>
                  </w:pPr>
                  <w:r>
                    <w:rPr>
                      <w:rFonts w:cs="Arial"/>
                      <w:szCs w:val="24"/>
                    </w:rPr>
                    <w:t xml:space="preserve">MOBILE NO: </w:t>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w:r>
      <w:r>
        <w:rPr>
          <w:noProof/>
        </w:rPr>
        <w:pict w14:anchorId="0C883578">
          <v:shape id="_x0000_s2124" type="#_x0000_t202" style="position:absolute;margin-left:-.25pt;margin-top:218.05pt;width:522pt;height:150.25pt;z-index:251661312;visibility:visible;mso-height-percent:200;mso-wrap-distance-left:9pt;mso-wrap-distance-top:3.6pt;mso-wrap-distance-right:9pt;mso-wrap-distance-bottom:3.6pt;mso-position-horizontal-relative:margin;mso-position-vertical-relative:margin;mso-height-percent:200;mso-width-relative:margin;mso-height-relative:margin;v-text-anchor:top">
            <v:textbox style="mso-next-textbox:#_x0000_s2124;mso-fit-shape-to-text:t">
              <w:txbxContent>
                <w:p w14:paraId="6CC35AF0" w14:textId="5CCE5A60" w:rsidR="00F0263D" w:rsidRPr="006734F9" w:rsidRDefault="006734F9" w:rsidP="006734F9">
                  <w:pPr>
                    <w:ind w:firstLine="720"/>
                    <w:rPr>
                      <w:rFonts w:cs="Arial"/>
                      <w:smallCaps/>
                      <w:lang w:val="en-US"/>
                    </w:rPr>
                  </w:pPr>
                  <w:r>
                    <w:rPr>
                      <w:rFonts w:cs="Arial"/>
                      <w:smallCaps/>
                    </w:rPr>
                    <w:t xml:space="preserve">1. </w:t>
                  </w:r>
                  <w:r w:rsidR="00F0263D" w:rsidRPr="006734F9">
                    <w:rPr>
                      <w:rFonts w:cs="Arial"/>
                      <w:smallCaps/>
                    </w:rPr>
                    <w:t>Location of the Proposed Works</w:t>
                  </w:r>
                </w:p>
                <w:p w14:paraId="5BA76744" w14:textId="77777777" w:rsidR="00F0263D" w:rsidRPr="00F0263D" w:rsidRDefault="00F0263D" w:rsidP="00F0263D">
                  <w:pPr>
                    <w:ind w:left="360"/>
                    <w:rPr>
                      <w:rFonts w:cs="Arial"/>
                    </w:rPr>
                  </w:pPr>
                </w:p>
                <w:p w14:paraId="7CB699B8" w14:textId="77777777" w:rsidR="00F0263D" w:rsidRPr="00F0263D" w:rsidRDefault="00F0263D" w:rsidP="00F0263D">
                  <w:pPr>
                    <w:rPr>
                      <w:rFonts w:cs="Arial"/>
                      <w:sz w:val="20"/>
                      <w:szCs w:val="20"/>
                    </w:rPr>
                  </w:pPr>
                  <w:r w:rsidRPr="00F0263D">
                    <w:rPr>
                      <w:rFonts w:cs="Arial"/>
                      <w:sz w:val="20"/>
                      <w:szCs w:val="20"/>
                    </w:rPr>
                    <w:t>We need to be able to easily identify where the proposed works will be carried out. Please give details of:</w:t>
                  </w:r>
                </w:p>
                <w:p w14:paraId="0434231B"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location of the site</w:t>
                  </w:r>
                </w:p>
                <w:p w14:paraId="5F336EA4"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name of the watercourse</w:t>
                  </w:r>
                </w:p>
                <w:p w14:paraId="53286D62"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National Grid Reference (12 figures)</w:t>
                  </w:r>
                </w:p>
                <w:p w14:paraId="50F92058" w14:textId="77777777" w:rsidR="00F0263D" w:rsidRPr="004A043C" w:rsidRDefault="00F0263D" w:rsidP="00F0263D">
                  <w:pPr>
                    <w:rPr>
                      <w:rFonts w:cs="Arial"/>
                      <w:sz w:val="16"/>
                      <w:szCs w:val="16"/>
                    </w:rPr>
                  </w:pPr>
                </w:p>
                <w:p w14:paraId="005A9E59" w14:textId="5CB79529" w:rsidR="00F0263D" w:rsidRPr="00F0263D" w:rsidRDefault="00F0263D" w:rsidP="00F0263D">
                  <w:pPr>
                    <w:rPr>
                      <w:rFonts w:cs="Arial"/>
                      <w:u w:val="single"/>
                    </w:rPr>
                  </w:pPr>
                  <w:r w:rsidRPr="001C0B4A">
                    <w:rPr>
                      <w:rFonts w:cs="Arial"/>
                      <w:sz w:val="20"/>
                    </w:rPr>
                    <w:t>LOCATION</w:t>
                  </w:r>
                  <w:r w:rsidRPr="001C0B4A">
                    <w:rPr>
                      <w:rFonts w:cs="Arial"/>
                    </w:rPr>
                    <w:t>:</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F796FA9" w14:textId="77777777" w:rsidR="00F0263D" w:rsidRPr="004A043C" w:rsidRDefault="00F0263D" w:rsidP="00F0263D">
                  <w:pPr>
                    <w:rPr>
                      <w:rFonts w:cs="Arial"/>
                      <w:sz w:val="16"/>
                      <w:szCs w:val="16"/>
                    </w:rPr>
                  </w:pPr>
                </w:p>
                <w:p w14:paraId="60BD6A21" w14:textId="1C5257DF" w:rsidR="00F0263D" w:rsidRPr="00F0263D" w:rsidRDefault="00F0263D" w:rsidP="00F0263D">
                  <w:pPr>
                    <w:rPr>
                      <w:rFonts w:cs="Arial"/>
                      <w:sz w:val="22"/>
                      <w:szCs w:val="22"/>
                      <w:u w:val="single"/>
                    </w:rPr>
                  </w:pPr>
                  <w:r w:rsidRPr="001C0B4A">
                    <w:rPr>
                      <w:rFonts w:cs="Arial"/>
                      <w:sz w:val="22"/>
                      <w:szCs w:val="22"/>
                    </w:rPr>
                    <w:t xml:space="preserve">NAME OF RIVER OR WATERCOURSE </w:t>
                  </w:r>
                  <w:r w:rsidRPr="001C0B4A">
                    <w:rPr>
                      <w:rFonts w:cs="Arial"/>
                      <w:sz w:val="18"/>
                      <w:szCs w:val="18"/>
                    </w:rPr>
                    <w:t>(if known):</w:t>
                  </w:r>
                  <w:r>
                    <w:rPr>
                      <w:rFonts w:cs="Arial"/>
                      <w:sz w:val="18"/>
                      <w:szCs w:val="18"/>
                    </w:rPr>
                    <w:t xml:space="preserve"> </w:t>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5D9D6401" w14:textId="77777777" w:rsidR="00F0263D" w:rsidRPr="004A043C" w:rsidRDefault="00F0263D" w:rsidP="00F0263D">
                  <w:pPr>
                    <w:rPr>
                      <w:rFonts w:cs="Arial"/>
                      <w:sz w:val="16"/>
                      <w:szCs w:val="16"/>
                    </w:rPr>
                  </w:pPr>
                </w:p>
                <w:p w14:paraId="55C8356E" w14:textId="42398319" w:rsidR="00F0263D" w:rsidRPr="00F0263D" w:rsidRDefault="00F0263D" w:rsidP="00F0263D">
                  <w:pPr>
                    <w:rPr>
                      <w:rFonts w:cs="Arial"/>
                      <w:sz w:val="22"/>
                      <w:szCs w:val="22"/>
                      <w:u w:val="single"/>
                    </w:rPr>
                  </w:pPr>
                  <w:r w:rsidRPr="001C0B4A">
                    <w:rPr>
                      <w:rFonts w:cs="Arial"/>
                      <w:sz w:val="22"/>
                      <w:szCs w:val="22"/>
                    </w:rPr>
                    <w:t xml:space="preserve">NATIONAL GRID REFERENCE OF THE SITE </w:t>
                  </w:r>
                  <w:r w:rsidRPr="001C0B4A">
                    <w:rPr>
                      <w:rFonts w:cs="Arial"/>
                      <w:sz w:val="18"/>
                      <w:szCs w:val="18"/>
                    </w:rPr>
                    <w:t>(12 figures)</w:t>
                  </w:r>
                  <w:r>
                    <w:rPr>
                      <w:rFonts w:cs="Arial"/>
                      <w:sz w:val="22"/>
                      <w:szCs w:val="22"/>
                    </w:rPr>
                    <w:t xml:space="preserve">: </w:t>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p>
              </w:txbxContent>
            </v:textbox>
            <w10:wrap type="square" anchorx="margin" anchory="margin"/>
          </v:shape>
        </w:pict>
      </w:r>
    </w:p>
    <w:p w14:paraId="6BF7B267" w14:textId="23E9DD8B" w:rsidR="00B836DB" w:rsidRDefault="00B235B0">
      <w:pPr>
        <w:overflowPunct/>
        <w:autoSpaceDE/>
        <w:autoSpaceDN/>
        <w:adjustRightInd/>
        <w:textAlignment w:val="auto"/>
        <w:rPr>
          <w:b/>
          <w:bCs/>
          <w:szCs w:val="24"/>
        </w:rPr>
      </w:pPr>
      <w:r>
        <w:rPr>
          <w:b/>
          <w:bCs/>
          <w:noProof/>
          <w:szCs w:val="24"/>
        </w:rPr>
        <w:lastRenderedPageBreak/>
        <w:pict w14:anchorId="0C883578">
          <v:shape id="_x0000_s2132" type="#_x0000_t202" style="position:absolute;margin-left:2pt;margin-top:528pt;width:522pt;height:246.6pt;z-index:251668480;visibility:visible;mso-wrap-distance-left:9pt;mso-wrap-distance-top:3.6pt;mso-wrap-distance-right:9pt;mso-wrap-distance-bottom:3.6pt;mso-position-horizontal-relative:margin;mso-position-vertical-relative:margin;mso-width-relative:margin;mso-height-relative:margin;v-text-anchor:top">
            <v:textbox style="mso-next-textbox:#_x0000_s2132">
              <w:txbxContent>
                <w:p w14:paraId="643CB724" w14:textId="2AF1A23B" w:rsidR="00B836DB" w:rsidRPr="00B836DB" w:rsidRDefault="00B836DB" w:rsidP="00B836DB">
                  <w:pPr>
                    <w:ind w:left="720"/>
                    <w:rPr>
                      <w:rFonts w:cs="Arial"/>
                      <w:smallCaps/>
                      <w:lang w:val="en-US"/>
                    </w:rPr>
                  </w:pPr>
                  <w:r>
                    <w:rPr>
                      <w:rFonts w:cs="Arial"/>
                      <w:smallCaps/>
                    </w:rPr>
                    <w:t>3.</w:t>
                  </w:r>
                  <w:r w:rsidR="006734F9">
                    <w:rPr>
                      <w:rFonts w:cs="Arial"/>
                      <w:smallCaps/>
                    </w:rPr>
                    <w:t>3</w:t>
                  </w:r>
                  <w:r>
                    <w:rPr>
                      <w:rFonts w:cs="Arial"/>
                      <w:smallCaps/>
                    </w:rPr>
                    <w:t xml:space="preserve"> Applying as an </w:t>
                  </w:r>
                  <w:r w:rsidR="00EF6573">
                    <w:rPr>
                      <w:rFonts w:cs="Arial"/>
                      <w:smallCaps/>
                    </w:rPr>
                    <w:t>Group</w:t>
                  </w:r>
                </w:p>
                <w:p w14:paraId="084ABFD7" w14:textId="77777777" w:rsidR="00B836DB" w:rsidRPr="00EF6573" w:rsidRDefault="00B836DB" w:rsidP="00B836DB">
                  <w:pPr>
                    <w:rPr>
                      <w:rFonts w:cs="Arial"/>
                      <w:sz w:val="16"/>
                      <w:szCs w:val="18"/>
                    </w:rPr>
                  </w:pPr>
                </w:p>
                <w:p w14:paraId="0B7CCA78" w14:textId="47D73197" w:rsidR="00EF6573" w:rsidRPr="00EF6573" w:rsidRDefault="00EF6573" w:rsidP="00EF6573">
                  <w:pPr>
                    <w:rPr>
                      <w:rFonts w:cs="Arial"/>
                      <w:sz w:val="20"/>
                      <w:szCs w:val="20"/>
                    </w:rPr>
                  </w:pPr>
                  <w:r w:rsidRPr="00EF6573">
                    <w:rPr>
                      <w:rFonts w:cs="Arial"/>
                      <w:sz w:val="20"/>
                      <w:szCs w:val="20"/>
                    </w:rPr>
                    <w:t>Fill in this section if you would like to apply as a charity, group of individuals, club or partnership.  If the group’s main representative is named in Section 2. You will still need to complete the name of the group and its status (i.e. is the group a charity, a club etc).  Please ensure that the name of the group is provided as this is the name which will appear on the Consent we grant.</w:t>
                  </w:r>
                </w:p>
                <w:p w14:paraId="4B5B4D2C" w14:textId="4D702440" w:rsidR="00B836DB" w:rsidRDefault="00EF6573" w:rsidP="00EF6573">
                  <w:pPr>
                    <w:rPr>
                      <w:rFonts w:cs="Arial"/>
                      <w:sz w:val="20"/>
                      <w:szCs w:val="20"/>
                    </w:rPr>
                  </w:pPr>
                  <w:r w:rsidRPr="00EF6573">
                    <w:rPr>
                      <w:rFonts w:cs="Arial"/>
                      <w:sz w:val="20"/>
                      <w:szCs w:val="20"/>
                    </w:rPr>
                    <w:t>If the group’s main representative is not the named contact in Section 2 of the application please provide their details below:</w:t>
                  </w:r>
                </w:p>
                <w:p w14:paraId="1CD9D4DD" w14:textId="77777777" w:rsidR="00EF6573" w:rsidRDefault="00EF6573" w:rsidP="00EF6573">
                  <w:pPr>
                    <w:rPr>
                      <w:rFonts w:cs="Arial"/>
                      <w:sz w:val="20"/>
                      <w:szCs w:val="20"/>
                    </w:rPr>
                  </w:pPr>
                </w:p>
                <w:p w14:paraId="4C451023" w14:textId="77777777" w:rsidR="00EF6573" w:rsidRDefault="00B836DB" w:rsidP="00B836DB">
                  <w:pPr>
                    <w:ind w:firstLine="720"/>
                    <w:rPr>
                      <w:rFonts w:cs="Arial"/>
                      <w:szCs w:val="24"/>
                      <w:u w:val="single"/>
                    </w:rPr>
                  </w:pPr>
                  <w:r>
                    <w:rPr>
                      <w:rFonts w:cs="Arial"/>
                      <w:szCs w:val="24"/>
                    </w:rPr>
                    <w:t>TITLE:</w:t>
                  </w:r>
                  <w:r w:rsidRPr="00B836DB">
                    <w:rPr>
                      <w:rFonts w:cs="Arial"/>
                      <w:szCs w:val="24"/>
                    </w:rPr>
                    <w:t xml:space="preserve"> </w:t>
                  </w:r>
                  <w:r w:rsidR="00EF6573">
                    <w:rPr>
                      <w:rFonts w:cs="Arial"/>
                      <w:szCs w:val="24"/>
                      <w:u w:val="single"/>
                    </w:rPr>
                    <w:tab/>
                  </w:r>
                </w:p>
                <w:p w14:paraId="6EAD687F" w14:textId="77777777" w:rsidR="00EF6573" w:rsidRPr="00EF6573" w:rsidRDefault="00EF6573" w:rsidP="00B836DB">
                  <w:pPr>
                    <w:ind w:firstLine="720"/>
                    <w:rPr>
                      <w:rFonts w:cs="Arial"/>
                      <w:sz w:val="16"/>
                      <w:szCs w:val="16"/>
                      <w:u w:val="single"/>
                    </w:rPr>
                  </w:pPr>
                </w:p>
                <w:p w14:paraId="2B2414B6" w14:textId="2638F1A3" w:rsidR="00B836DB" w:rsidRPr="00EF6573" w:rsidRDefault="00B836DB" w:rsidP="00EF6573">
                  <w:pPr>
                    <w:ind w:firstLine="720"/>
                    <w:rPr>
                      <w:rFonts w:cs="Arial"/>
                      <w:szCs w:val="24"/>
                    </w:rPr>
                  </w:pPr>
                  <w:r>
                    <w:rPr>
                      <w:rFonts w:cs="Arial"/>
                      <w:szCs w:val="24"/>
                    </w:rPr>
                    <w:t>FIRST NAME</w:t>
                  </w:r>
                  <w:r w:rsidRPr="00B836DB">
                    <w:rPr>
                      <w:rFonts w:cs="Arial"/>
                      <w:szCs w:val="24"/>
                    </w:rPr>
                    <w:t>:</w:t>
                  </w:r>
                  <w:r w:rsidR="00EF6573">
                    <w:rPr>
                      <w:rFonts w:cs="Arial"/>
                      <w:szCs w:val="24"/>
                    </w:rPr>
                    <w:t xml:space="preserve"> </w:t>
                  </w:r>
                  <w:r>
                    <w:rPr>
                      <w:rFonts w:cs="Arial"/>
                      <w:szCs w:val="24"/>
                      <w:u w:val="single"/>
                    </w:rPr>
                    <w:tab/>
                  </w:r>
                  <w:r w:rsidR="00EF6573">
                    <w:rPr>
                      <w:rFonts w:cs="Arial"/>
                      <w:szCs w:val="24"/>
                      <w:u w:val="single"/>
                    </w:rPr>
                    <w:tab/>
                  </w:r>
                  <w:r>
                    <w:rPr>
                      <w:rFonts w:cs="Arial"/>
                      <w:szCs w:val="24"/>
                      <w:u w:val="single"/>
                    </w:rPr>
                    <w:tab/>
                  </w:r>
                  <w:r w:rsidR="00EF6573">
                    <w:rPr>
                      <w:rFonts w:cs="Arial"/>
                      <w:szCs w:val="24"/>
                    </w:rPr>
                    <w:tab/>
                  </w:r>
                  <w:r>
                    <w:rPr>
                      <w:rFonts w:cs="Arial"/>
                      <w:szCs w:val="24"/>
                    </w:rPr>
                    <w:t>LAST NAME:</w:t>
                  </w:r>
                  <w:r>
                    <w:rPr>
                      <w:rFonts w:cs="Arial"/>
                      <w:szCs w:val="24"/>
                    </w:rPr>
                    <w:tab/>
                  </w:r>
                  <w:r w:rsidR="00EF6573">
                    <w:rPr>
                      <w:rFonts w:cs="Arial"/>
                      <w:szCs w:val="24"/>
                    </w:rPr>
                    <w:t xml:space="preserve"> </w:t>
                  </w:r>
                  <w:r w:rsidR="00EF6573" w:rsidRPr="00EF6573">
                    <w:rPr>
                      <w:rFonts w:cs="Arial"/>
                      <w:szCs w:val="24"/>
                      <w:u w:val="single"/>
                    </w:rPr>
                    <w:tab/>
                  </w:r>
                  <w:r w:rsidR="00EF6573">
                    <w:rPr>
                      <w:rFonts w:cs="Arial"/>
                      <w:szCs w:val="24"/>
                      <w:u w:val="single"/>
                    </w:rPr>
                    <w:tab/>
                  </w:r>
                  <w:r>
                    <w:rPr>
                      <w:rFonts w:cs="Arial"/>
                      <w:szCs w:val="24"/>
                      <w:u w:val="single"/>
                    </w:rPr>
                    <w:tab/>
                  </w:r>
                </w:p>
                <w:p w14:paraId="223B4B62" w14:textId="77777777" w:rsidR="00B836DB" w:rsidRDefault="00B836DB" w:rsidP="00B836DB">
                  <w:pPr>
                    <w:ind w:firstLine="720"/>
                    <w:rPr>
                      <w:rFonts w:cs="Arial"/>
                      <w:szCs w:val="24"/>
                      <w:u w:val="single"/>
                    </w:rPr>
                  </w:pPr>
                </w:p>
                <w:p w14:paraId="5BA6502E" w14:textId="06B78387" w:rsidR="00EF6573" w:rsidRPr="00EF6573" w:rsidRDefault="00EF6573" w:rsidP="00B836DB">
                  <w:pPr>
                    <w:ind w:firstLine="720"/>
                    <w:rPr>
                      <w:rFonts w:cs="Arial"/>
                      <w:szCs w:val="24"/>
                      <w:u w:val="single"/>
                    </w:rPr>
                  </w:pPr>
                  <w:r>
                    <w:rPr>
                      <w:rFonts w:cs="Arial"/>
                      <w:szCs w:val="24"/>
                    </w:rPr>
                    <w:t xml:space="preserve">POSITION: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7E44CA23" w14:textId="77777777" w:rsidR="00EF6573" w:rsidRDefault="00EF6573" w:rsidP="00B836DB">
                  <w:pPr>
                    <w:ind w:firstLine="720"/>
                    <w:rPr>
                      <w:rFonts w:cs="Arial"/>
                      <w:szCs w:val="24"/>
                    </w:rPr>
                  </w:pPr>
                </w:p>
                <w:p w14:paraId="4962A688" w14:textId="12E99C9D" w:rsidR="00EF6573" w:rsidRPr="00EF6573" w:rsidRDefault="00EF6573" w:rsidP="00B836DB">
                  <w:pPr>
                    <w:ind w:firstLine="720"/>
                    <w:rPr>
                      <w:rFonts w:cs="Arial"/>
                      <w:szCs w:val="24"/>
                      <w:u w:val="single"/>
                    </w:rPr>
                  </w:pPr>
                  <w:r>
                    <w:rPr>
                      <w:rFonts w:cs="Arial"/>
                      <w:szCs w:val="24"/>
                    </w:rPr>
                    <w:t xml:space="preserve">NAME OF THE GROUP: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4C03E3BC" w14:textId="77777777" w:rsidR="00EF6573" w:rsidRDefault="00EF6573" w:rsidP="00B836DB">
                  <w:pPr>
                    <w:ind w:firstLine="720"/>
                    <w:rPr>
                      <w:rFonts w:cs="Arial"/>
                      <w:szCs w:val="24"/>
                    </w:rPr>
                  </w:pPr>
                </w:p>
                <w:p w14:paraId="7BF168D4" w14:textId="23436D0F" w:rsidR="00EF6573" w:rsidRPr="00EF6573" w:rsidRDefault="00EF6573" w:rsidP="00B836DB">
                  <w:pPr>
                    <w:ind w:firstLine="720"/>
                    <w:rPr>
                      <w:rFonts w:cs="Arial"/>
                      <w:szCs w:val="24"/>
                      <w:u w:val="single"/>
                    </w:rPr>
                  </w:pPr>
                  <w:r>
                    <w:rPr>
                      <w:rFonts w:cs="Arial"/>
                      <w:szCs w:val="24"/>
                    </w:rPr>
                    <w:t xml:space="preserve">STATUS OF THE GROUP: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7C7AA18" w14:textId="77777777" w:rsidR="00B836DB" w:rsidRPr="00B836DB" w:rsidRDefault="00B836DB" w:rsidP="00B836DB">
                  <w:pPr>
                    <w:ind w:firstLine="720"/>
                    <w:jc w:val="right"/>
                    <w:rPr>
                      <w:rFonts w:cs="Arial"/>
                      <w:szCs w:val="24"/>
                    </w:rPr>
                  </w:pPr>
                  <w:r>
                    <w:rPr>
                      <w:rFonts w:cs="Arial"/>
                      <w:szCs w:val="24"/>
                    </w:rPr>
                    <w:t>Go to 3.5</w:t>
                  </w:r>
                </w:p>
              </w:txbxContent>
            </v:textbox>
            <w10:wrap type="square" anchorx="margin" anchory="margin"/>
          </v:shape>
        </w:pict>
      </w:r>
      <w:r>
        <w:rPr>
          <w:b/>
          <w:bCs/>
          <w:noProof/>
          <w:szCs w:val="24"/>
        </w:rPr>
        <w:pict w14:anchorId="0C883578">
          <v:shape id="_x0000_s2131" type="#_x0000_t202" style="position:absolute;margin-left:2pt;margin-top:359.7pt;width:522pt;height:157.85pt;z-index:251667456;visibility:visible;mso-wrap-distance-left:9pt;mso-wrap-distance-top:3.6pt;mso-wrap-distance-right:9pt;mso-wrap-distance-bottom:3.6pt;mso-position-horizontal-relative:margin;mso-position-vertical-relative:margin;mso-width-relative:margin;mso-height-relative:margin;v-text-anchor:top">
            <v:textbox style="mso-next-textbox:#_x0000_s2131">
              <w:txbxContent>
                <w:p w14:paraId="65687556" w14:textId="331BF4FF" w:rsidR="00B836DB" w:rsidRPr="00B836DB" w:rsidRDefault="00B836DB" w:rsidP="00B836DB">
                  <w:pPr>
                    <w:ind w:left="720"/>
                    <w:rPr>
                      <w:rFonts w:cs="Arial"/>
                      <w:smallCaps/>
                      <w:lang w:val="en-US"/>
                    </w:rPr>
                  </w:pPr>
                  <w:r>
                    <w:rPr>
                      <w:rFonts w:cs="Arial"/>
                      <w:smallCaps/>
                    </w:rPr>
                    <w:t>3.2 Applying as an Individual</w:t>
                  </w:r>
                </w:p>
                <w:p w14:paraId="736A4280" w14:textId="77777777" w:rsidR="00B836DB" w:rsidRPr="00EF6573" w:rsidRDefault="00B836DB" w:rsidP="00B836DB">
                  <w:pPr>
                    <w:rPr>
                      <w:rFonts w:cs="Arial"/>
                      <w:sz w:val="16"/>
                      <w:szCs w:val="18"/>
                    </w:rPr>
                  </w:pPr>
                </w:p>
                <w:p w14:paraId="4D0508A5" w14:textId="77777777" w:rsidR="00B836DB" w:rsidRPr="00B836DB" w:rsidRDefault="00B836DB" w:rsidP="00B836DB">
                  <w:pPr>
                    <w:rPr>
                      <w:rFonts w:cs="Arial"/>
                      <w:sz w:val="20"/>
                      <w:szCs w:val="20"/>
                    </w:rPr>
                  </w:pPr>
                  <w:r w:rsidRPr="00B836DB">
                    <w:rPr>
                      <w:rFonts w:cs="Arial"/>
                      <w:sz w:val="20"/>
                      <w:szCs w:val="20"/>
                    </w:rPr>
                    <w:t>You should fill in this section if you are applying for consent as an individual.</w:t>
                  </w:r>
                </w:p>
                <w:p w14:paraId="55298F43" w14:textId="77777777" w:rsidR="00B836DB" w:rsidRPr="00B836DB" w:rsidRDefault="00B836DB" w:rsidP="00B836DB">
                  <w:pPr>
                    <w:rPr>
                      <w:rFonts w:cs="Arial"/>
                      <w:sz w:val="20"/>
                      <w:szCs w:val="20"/>
                    </w:rPr>
                  </w:pPr>
                  <w:r w:rsidRPr="00B836DB">
                    <w:rPr>
                      <w:rFonts w:cs="Arial"/>
                      <w:sz w:val="20"/>
                      <w:szCs w:val="20"/>
                    </w:rPr>
                    <w:t>If you are the named person in Section 2 (the main contact for the application) you do not need to fill in this section or 3.5. If you are not the named individual you need to complete this section.  The name you give will be the name on any Consent we grant.</w:t>
                  </w:r>
                </w:p>
                <w:p w14:paraId="3669D7B4" w14:textId="77777777" w:rsidR="00B836DB" w:rsidRPr="00B836DB" w:rsidRDefault="00B836DB" w:rsidP="00B836DB">
                  <w:pPr>
                    <w:rPr>
                      <w:rFonts w:cs="Arial"/>
                      <w:sz w:val="20"/>
                      <w:szCs w:val="20"/>
                    </w:rPr>
                  </w:pPr>
                </w:p>
                <w:p w14:paraId="01A935D9" w14:textId="1584F07B" w:rsidR="00B836DB" w:rsidRDefault="00B836DB" w:rsidP="00B836DB">
                  <w:pPr>
                    <w:rPr>
                      <w:rFonts w:cs="Arial"/>
                      <w:sz w:val="20"/>
                      <w:szCs w:val="20"/>
                    </w:rPr>
                  </w:pPr>
                  <w:r w:rsidRPr="00B836DB">
                    <w:rPr>
                      <w:rFonts w:cs="Arial"/>
                      <w:sz w:val="20"/>
                      <w:szCs w:val="20"/>
                    </w:rPr>
                    <w:t>If you are not the contact named in Section 2 of this application please provide your details below</w:t>
                  </w:r>
                </w:p>
                <w:p w14:paraId="1D7660D7" w14:textId="77777777" w:rsidR="00B836DB" w:rsidRDefault="00B836DB" w:rsidP="00B836DB">
                  <w:pPr>
                    <w:rPr>
                      <w:rFonts w:cs="Arial"/>
                      <w:sz w:val="20"/>
                      <w:szCs w:val="20"/>
                    </w:rPr>
                  </w:pPr>
                </w:p>
                <w:p w14:paraId="53837D81" w14:textId="0D34A4CC" w:rsidR="00B836DB" w:rsidRPr="00B836DB" w:rsidRDefault="00B836DB" w:rsidP="00B836DB">
                  <w:pPr>
                    <w:ind w:firstLine="720"/>
                    <w:rPr>
                      <w:rFonts w:cs="Arial"/>
                      <w:szCs w:val="24"/>
                      <w:u w:val="single"/>
                    </w:rPr>
                  </w:pPr>
                  <w:r>
                    <w:rPr>
                      <w:rFonts w:cs="Arial"/>
                      <w:szCs w:val="24"/>
                    </w:rPr>
                    <w:t>TITLE:</w:t>
                  </w:r>
                  <w:r w:rsidRPr="00B836DB">
                    <w:rPr>
                      <w:rFonts w:cs="Arial"/>
                      <w:szCs w:val="24"/>
                    </w:rPr>
                    <w:t xml:space="preserve"> </w:t>
                  </w:r>
                  <w:r>
                    <w:rPr>
                      <w:rFonts w:cs="Arial"/>
                      <w:szCs w:val="24"/>
                      <w:u w:val="single"/>
                    </w:rPr>
                    <w:tab/>
                  </w:r>
                </w:p>
                <w:p w14:paraId="24F6543F" w14:textId="77777777" w:rsidR="00B836DB" w:rsidRDefault="00B836DB" w:rsidP="00B836DB">
                  <w:pPr>
                    <w:ind w:firstLine="720"/>
                    <w:rPr>
                      <w:rFonts w:cs="Arial"/>
                      <w:sz w:val="16"/>
                      <w:szCs w:val="16"/>
                    </w:rPr>
                  </w:pPr>
                </w:p>
                <w:p w14:paraId="7CFC237A" w14:textId="7FC8BCA8" w:rsidR="00B836DB" w:rsidRPr="00B836DB" w:rsidRDefault="00B836DB" w:rsidP="00EF6573">
                  <w:pPr>
                    <w:ind w:firstLine="720"/>
                    <w:rPr>
                      <w:rFonts w:cs="Arial"/>
                      <w:szCs w:val="24"/>
                    </w:rPr>
                  </w:pPr>
                  <w:r>
                    <w:rPr>
                      <w:rFonts w:cs="Arial"/>
                      <w:szCs w:val="24"/>
                    </w:rPr>
                    <w:t>FIRST NAME</w:t>
                  </w:r>
                  <w:r w:rsidRPr="00B836DB">
                    <w:rPr>
                      <w:rFonts w:cs="Arial"/>
                      <w:szCs w:val="24"/>
                    </w:rPr>
                    <w:t>:</w:t>
                  </w: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rPr>
                    <w:tab/>
                    <w:t xml:space="preserve">LAST NAME: </w:t>
                  </w:r>
                  <w:r>
                    <w:rPr>
                      <w:rFonts w:cs="Arial"/>
                      <w:szCs w:val="24"/>
                      <w:u w:val="single"/>
                    </w:rPr>
                    <w:tab/>
                  </w:r>
                  <w:r>
                    <w:rPr>
                      <w:rFonts w:cs="Arial"/>
                      <w:szCs w:val="24"/>
                      <w:u w:val="single"/>
                    </w:rPr>
                    <w:tab/>
                  </w:r>
                  <w:r>
                    <w:rPr>
                      <w:rFonts w:cs="Arial"/>
                      <w:szCs w:val="24"/>
                      <w:u w:val="single"/>
                    </w:rPr>
                    <w:tab/>
                  </w:r>
                  <w:r w:rsidR="00EF6573">
                    <w:rPr>
                      <w:rFonts w:cs="Arial"/>
                      <w:szCs w:val="24"/>
                    </w:rPr>
                    <w:t xml:space="preserve">      </w:t>
                  </w:r>
                  <w:r>
                    <w:rPr>
                      <w:rFonts w:cs="Arial"/>
                      <w:szCs w:val="24"/>
                    </w:rPr>
                    <w:t>Go to 3.5</w:t>
                  </w:r>
                </w:p>
              </w:txbxContent>
            </v:textbox>
            <w10:wrap type="square" anchorx="margin" anchory="margin"/>
          </v:shape>
        </w:pict>
      </w:r>
      <w:r>
        <w:rPr>
          <w:b/>
          <w:bCs/>
          <w:noProof/>
          <w:szCs w:val="24"/>
        </w:rPr>
        <w:pict w14:anchorId="0C883578">
          <v:shape id="_x0000_s2130" type="#_x0000_t202" style="position:absolute;margin-left:.5pt;margin-top:1.2pt;width:522pt;height:349.55pt;z-index:251666432;visibility:visible;mso-wrap-distance-left:9pt;mso-wrap-distance-top:3.6pt;mso-wrap-distance-right:9pt;mso-wrap-distance-bottom:3.6pt;mso-position-horizontal-relative:margin;mso-position-vertical-relative:margin;mso-width-relative:margin;mso-height-relative:margin;v-text-anchor:top">
            <v:textbox style="mso-next-textbox:#_x0000_s2130">
              <w:txbxContent>
                <w:p w14:paraId="3637625B" w14:textId="2746363B" w:rsidR="00B836DB" w:rsidRPr="00B836DB" w:rsidRDefault="00B836DB" w:rsidP="00B836DB">
                  <w:pPr>
                    <w:ind w:left="720"/>
                    <w:rPr>
                      <w:rFonts w:cs="Arial"/>
                      <w:smallCaps/>
                      <w:lang w:val="en-US"/>
                    </w:rPr>
                  </w:pPr>
                  <w:r>
                    <w:rPr>
                      <w:rFonts w:cs="Arial"/>
                      <w:smallCaps/>
                    </w:rPr>
                    <w:t>3.1 Applying as a Company</w:t>
                  </w:r>
                </w:p>
                <w:p w14:paraId="05C51FF8" w14:textId="77777777" w:rsidR="00B836DB" w:rsidRPr="00EF6573" w:rsidRDefault="00B836DB" w:rsidP="00B836DB">
                  <w:pPr>
                    <w:rPr>
                      <w:rFonts w:cs="Arial"/>
                      <w:sz w:val="16"/>
                      <w:szCs w:val="18"/>
                    </w:rPr>
                  </w:pPr>
                </w:p>
                <w:p w14:paraId="5251B831" w14:textId="28A70F6F" w:rsidR="00B836DB" w:rsidRDefault="00B836DB" w:rsidP="00B836DB">
                  <w:pPr>
                    <w:rPr>
                      <w:rFonts w:cs="Arial"/>
                      <w:sz w:val="20"/>
                      <w:szCs w:val="20"/>
                    </w:rPr>
                  </w:pPr>
                  <w:r w:rsidRPr="00B836DB">
                    <w:rPr>
                      <w:rFonts w:cs="Arial"/>
                      <w:sz w:val="20"/>
                      <w:szCs w:val="20"/>
                    </w:rPr>
                    <w:t>You fill in this section if you would like to apply for consent as a company. You must be a registered company formally registered with Companies House. Any Consent you get will be in the company name registered with Companies House. Please ensure that the details you provide are those which are registered with Companies House.</w:t>
                  </w:r>
                  <w:r w:rsidR="00EF6573">
                    <w:rPr>
                      <w:rFonts w:cs="Arial"/>
                      <w:sz w:val="20"/>
                      <w:szCs w:val="20"/>
                    </w:rPr>
                    <w:t xml:space="preserve"> </w:t>
                  </w:r>
                  <w:r>
                    <w:rPr>
                      <w:rFonts w:cs="Arial"/>
                      <w:sz w:val="20"/>
                      <w:szCs w:val="20"/>
                    </w:rPr>
                    <w:t xml:space="preserve">Please see </w:t>
                  </w:r>
                  <w:hyperlink r:id="rId8" w:history="1">
                    <w:r w:rsidRPr="00B235B0">
                      <w:rPr>
                        <w:rStyle w:val="Hyperlink"/>
                        <w:rFonts w:cs="Arial"/>
                        <w:sz w:val="20"/>
                        <w:szCs w:val="20"/>
                      </w:rPr>
                      <w:t>Companies House</w:t>
                    </w:r>
                  </w:hyperlink>
                  <w:r>
                    <w:rPr>
                      <w:rFonts w:cs="Arial"/>
                      <w:sz w:val="20"/>
                      <w:szCs w:val="20"/>
                    </w:rPr>
                    <w:t xml:space="preserve"> website.</w:t>
                  </w:r>
                </w:p>
                <w:p w14:paraId="73059465" w14:textId="77777777" w:rsidR="00B836DB" w:rsidRDefault="00B836DB" w:rsidP="00B836DB">
                  <w:pPr>
                    <w:rPr>
                      <w:rFonts w:cs="Arial"/>
                      <w:sz w:val="20"/>
                      <w:szCs w:val="20"/>
                    </w:rPr>
                  </w:pPr>
                </w:p>
                <w:p w14:paraId="264E35A2" w14:textId="2E1B7AC7" w:rsidR="00B836DB" w:rsidRPr="00B836DB" w:rsidRDefault="00B836DB" w:rsidP="00B836DB">
                  <w:pPr>
                    <w:ind w:firstLine="720"/>
                    <w:rPr>
                      <w:rFonts w:cs="Arial"/>
                      <w:szCs w:val="24"/>
                      <w:u w:val="single"/>
                    </w:rPr>
                  </w:pPr>
                  <w:r w:rsidRPr="00B836DB">
                    <w:rPr>
                      <w:rFonts w:cs="Arial"/>
                      <w:szCs w:val="24"/>
                    </w:rPr>
                    <w:t>COMPANY NAME</w:t>
                  </w:r>
                  <w:r>
                    <w:rPr>
                      <w:rFonts w:cs="Arial"/>
                      <w:szCs w:val="24"/>
                    </w:rPr>
                    <w:t>:</w:t>
                  </w:r>
                  <w:r w:rsidRPr="00B836DB">
                    <w:rPr>
                      <w:rFonts w:cs="Arial"/>
                      <w:szCs w:val="24"/>
                    </w:rPr>
                    <w:t xml:space="preserve"> </w:t>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77333DBC" w14:textId="20A99F3A" w:rsidR="00B836DB" w:rsidRDefault="00B836DB" w:rsidP="00B836DB">
                  <w:pPr>
                    <w:ind w:firstLine="720"/>
                    <w:rPr>
                      <w:rFonts w:cs="Arial"/>
                      <w:sz w:val="16"/>
                      <w:szCs w:val="16"/>
                    </w:rPr>
                  </w:pPr>
                  <w:r w:rsidRPr="00B836DB">
                    <w:rPr>
                      <w:rFonts w:cs="Arial"/>
                      <w:sz w:val="16"/>
                      <w:szCs w:val="16"/>
                    </w:rPr>
                    <w:t>(as registered with Companies House):</w:t>
                  </w:r>
                </w:p>
                <w:p w14:paraId="558DB93D" w14:textId="77777777" w:rsidR="00B836DB" w:rsidRDefault="00B836DB" w:rsidP="00B836DB">
                  <w:pPr>
                    <w:ind w:firstLine="720"/>
                    <w:rPr>
                      <w:rFonts w:cs="Arial"/>
                      <w:sz w:val="16"/>
                      <w:szCs w:val="16"/>
                    </w:rPr>
                  </w:pPr>
                </w:p>
                <w:p w14:paraId="0DAA155F" w14:textId="20ED9540" w:rsidR="00B836DB" w:rsidRDefault="00B836DB" w:rsidP="00B836DB">
                  <w:pPr>
                    <w:ind w:firstLine="720"/>
                    <w:rPr>
                      <w:rFonts w:cs="Arial"/>
                      <w:szCs w:val="24"/>
                      <w:u w:val="single"/>
                    </w:rPr>
                  </w:pPr>
                  <w:r>
                    <w:rPr>
                      <w:rFonts w:cs="Arial"/>
                      <w:szCs w:val="24"/>
                    </w:rPr>
                    <w:t xml:space="preserve">REGISTRATION NUMBER: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6862520" w14:textId="77777777" w:rsidR="00B836DB" w:rsidRDefault="00B836DB" w:rsidP="00B836DB">
                  <w:pPr>
                    <w:ind w:firstLine="720"/>
                    <w:rPr>
                      <w:rFonts w:cs="Arial"/>
                      <w:szCs w:val="24"/>
                      <w:u w:val="single"/>
                    </w:rPr>
                  </w:pPr>
                </w:p>
                <w:p w14:paraId="2597E326" w14:textId="020E5B4D" w:rsidR="00B836DB" w:rsidRDefault="00B836DB" w:rsidP="00B836DB">
                  <w:pPr>
                    <w:ind w:firstLine="720"/>
                    <w:rPr>
                      <w:rFonts w:cs="Arial"/>
                      <w:szCs w:val="24"/>
                      <w:u w:val="single"/>
                    </w:rPr>
                  </w:pPr>
                  <w:r w:rsidRPr="00B836DB">
                    <w:rPr>
                      <w:rFonts w:cs="Arial"/>
                      <w:szCs w:val="24"/>
                    </w:rPr>
                    <w:t xml:space="preserve">REGISTERED ADDRESS: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54F61E5" w14:textId="77777777" w:rsidR="00B836DB" w:rsidRDefault="00B836DB" w:rsidP="00B836DB">
                  <w:pPr>
                    <w:ind w:firstLine="720"/>
                    <w:rPr>
                      <w:rFonts w:cs="Arial"/>
                      <w:szCs w:val="24"/>
                      <w:u w:val="single"/>
                    </w:rPr>
                  </w:pPr>
                </w:p>
                <w:p w14:paraId="3FE1D3D2" w14:textId="52D77A71" w:rsidR="00B836DB" w:rsidRDefault="00B836DB" w:rsidP="00B836DB">
                  <w:pPr>
                    <w:ind w:firstLine="720"/>
                    <w:rPr>
                      <w:rFonts w:cs="Arial"/>
                      <w:szCs w:val="24"/>
                      <w:u w:val="single"/>
                    </w:rPr>
                  </w:pPr>
                  <w:r>
                    <w:rPr>
                      <w:rFonts w:cs="Arial"/>
                      <w:szCs w:val="24"/>
                    </w:rPr>
                    <w:t>POSTCODE:</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24375DB" w14:textId="77777777" w:rsidR="00B836DB" w:rsidRDefault="00B836DB" w:rsidP="00B836DB">
                  <w:pPr>
                    <w:ind w:firstLine="720"/>
                    <w:rPr>
                      <w:rFonts w:cs="Arial"/>
                      <w:szCs w:val="24"/>
                      <w:u w:val="single"/>
                    </w:rPr>
                  </w:pPr>
                </w:p>
                <w:p w14:paraId="6FF1A7CC" w14:textId="6CF6E0DE" w:rsidR="00B836DB" w:rsidRDefault="00B836DB" w:rsidP="00B836DB">
                  <w:pPr>
                    <w:ind w:firstLine="720"/>
                    <w:rPr>
                      <w:rFonts w:cs="Arial"/>
                      <w:szCs w:val="24"/>
                    </w:rPr>
                  </w:pPr>
                  <w:r w:rsidRPr="00B836DB">
                    <w:rPr>
                      <w:rFonts w:cs="Arial"/>
                      <w:szCs w:val="24"/>
                    </w:rPr>
                    <w:t>COUNTRY:</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45A9C639" w14:textId="77777777" w:rsidR="00B836DB" w:rsidRPr="00B836DB" w:rsidRDefault="00B836DB" w:rsidP="00B836DB">
                  <w:pPr>
                    <w:ind w:firstLine="720"/>
                    <w:rPr>
                      <w:rFonts w:cs="Arial"/>
                      <w:sz w:val="16"/>
                      <w:szCs w:val="16"/>
                    </w:rPr>
                  </w:pPr>
                </w:p>
                <w:p w14:paraId="64AF1A35" w14:textId="72ADD6A8" w:rsidR="00B836DB" w:rsidRDefault="00B836DB" w:rsidP="00B836DB">
                  <w:pPr>
                    <w:ind w:firstLine="720"/>
                    <w:rPr>
                      <w:rFonts w:cs="Arial"/>
                      <w:szCs w:val="24"/>
                    </w:rPr>
                  </w:pPr>
                  <w:r>
                    <w:rPr>
                      <w:rFonts w:cs="Arial"/>
                      <w:szCs w:val="24"/>
                    </w:rPr>
                    <w:t xml:space="preserve">EMAIL: </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46C8A00" w14:textId="77777777" w:rsidR="00B836DB" w:rsidRPr="00B836DB" w:rsidRDefault="00B836DB" w:rsidP="00B836DB">
                  <w:pPr>
                    <w:ind w:firstLine="720"/>
                    <w:rPr>
                      <w:rFonts w:cs="Arial"/>
                      <w:sz w:val="16"/>
                      <w:szCs w:val="16"/>
                    </w:rPr>
                  </w:pPr>
                </w:p>
                <w:p w14:paraId="0539FA89" w14:textId="58350E21" w:rsidR="00B836DB" w:rsidRDefault="00B836DB" w:rsidP="00B836DB">
                  <w:pPr>
                    <w:ind w:firstLine="720"/>
                    <w:rPr>
                      <w:rFonts w:cs="Arial"/>
                      <w:szCs w:val="24"/>
                    </w:rPr>
                  </w:pPr>
                  <w:r>
                    <w:rPr>
                      <w:rFonts w:cs="Arial"/>
                      <w:szCs w:val="24"/>
                    </w:rPr>
                    <w:t xml:space="preserve">TELEPHONE: </w:t>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1B16CE5" w14:textId="77777777" w:rsidR="00B836DB" w:rsidRPr="00B836DB" w:rsidRDefault="00B836DB" w:rsidP="00B836DB">
                  <w:pPr>
                    <w:ind w:firstLine="720"/>
                    <w:rPr>
                      <w:rFonts w:cs="Arial"/>
                      <w:sz w:val="16"/>
                      <w:szCs w:val="16"/>
                    </w:rPr>
                  </w:pPr>
                </w:p>
                <w:p w14:paraId="4592F66B" w14:textId="2C991FEE" w:rsidR="00B836DB" w:rsidRDefault="00B836DB" w:rsidP="00B836DB">
                  <w:pPr>
                    <w:ind w:firstLine="720"/>
                    <w:rPr>
                      <w:rFonts w:cs="Arial"/>
                      <w:szCs w:val="24"/>
                    </w:rPr>
                  </w:pPr>
                  <w:r>
                    <w:rPr>
                      <w:rFonts w:cs="Arial"/>
                      <w:szCs w:val="24"/>
                    </w:rPr>
                    <w:t>MOBILE:</w:t>
                  </w:r>
                  <w:r w:rsidRPr="00B836DB">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724D1D6" w14:textId="77777777" w:rsidR="00B836DB" w:rsidRPr="00B836DB" w:rsidRDefault="00B836DB" w:rsidP="00B836DB">
                  <w:pPr>
                    <w:ind w:firstLine="720"/>
                    <w:rPr>
                      <w:rFonts w:cs="Arial"/>
                      <w:sz w:val="16"/>
                      <w:szCs w:val="16"/>
                    </w:rPr>
                  </w:pPr>
                </w:p>
                <w:p w14:paraId="5B0AC626" w14:textId="5AD093EE" w:rsidR="00B836DB" w:rsidRPr="00B836DB" w:rsidRDefault="00B836DB" w:rsidP="00B836DB">
                  <w:pPr>
                    <w:ind w:firstLine="720"/>
                    <w:rPr>
                      <w:rFonts w:cs="Arial"/>
                      <w:szCs w:val="24"/>
                      <w:u w:val="single"/>
                    </w:rPr>
                  </w:pPr>
                  <w:r>
                    <w:rPr>
                      <w:rFonts w:cs="Arial"/>
                      <w:szCs w:val="24"/>
                    </w:rPr>
                    <w:t>COMPANY DIRECTOR:</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40BFDA5" w14:textId="51C5FC87" w:rsidR="00B836DB" w:rsidRPr="00B836DB" w:rsidRDefault="00B836DB" w:rsidP="00B836DB">
                  <w:pPr>
                    <w:ind w:firstLine="720"/>
                    <w:rPr>
                      <w:rFonts w:cs="Arial"/>
                      <w:sz w:val="16"/>
                      <w:szCs w:val="16"/>
                    </w:rPr>
                  </w:pPr>
                  <w:r w:rsidRPr="00B836DB">
                    <w:rPr>
                      <w:rFonts w:cs="Arial"/>
                      <w:sz w:val="16"/>
                      <w:szCs w:val="16"/>
                    </w:rPr>
                    <w:t>(full name)</w:t>
                  </w:r>
                </w:p>
                <w:p w14:paraId="45E88A66" w14:textId="77777777" w:rsidR="00B836DB" w:rsidRPr="00B836DB" w:rsidRDefault="00B836DB" w:rsidP="00B836DB">
                  <w:pPr>
                    <w:ind w:firstLine="720"/>
                    <w:rPr>
                      <w:rFonts w:cs="Arial"/>
                      <w:sz w:val="16"/>
                      <w:szCs w:val="16"/>
                    </w:rPr>
                  </w:pPr>
                </w:p>
                <w:p w14:paraId="3B4DB759" w14:textId="62BF74C4" w:rsidR="00B836DB" w:rsidRPr="00B836DB" w:rsidRDefault="00B836DB" w:rsidP="00B836DB">
                  <w:pPr>
                    <w:ind w:firstLine="720"/>
                    <w:rPr>
                      <w:rFonts w:cs="Arial"/>
                      <w:szCs w:val="24"/>
                      <w:u w:val="single"/>
                    </w:rPr>
                  </w:pPr>
                  <w:r>
                    <w:rPr>
                      <w:rFonts w:cs="Arial"/>
                      <w:szCs w:val="24"/>
                    </w:rPr>
                    <w:t>OFFICIAL POSITION:</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w:r>
    </w:p>
    <w:p w14:paraId="0C91C917" w14:textId="5ECBE1EE" w:rsidR="006734F9" w:rsidRDefault="00B235B0">
      <w:pPr>
        <w:overflowPunct/>
        <w:autoSpaceDE/>
        <w:autoSpaceDN/>
        <w:adjustRightInd/>
        <w:textAlignment w:val="auto"/>
        <w:rPr>
          <w:b/>
          <w:bCs/>
          <w:szCs w:val="24"/>
        </w:rPr>
      </w:pPr>
      <w:r>
        <w:rPr>
          <w:b/>
          <w:bCs/>
          <w:noProof/>
          <w:szCs w:val="24"/>
        </w:rPr>
        <w:lastRenderedPageBreak/>
        <w:pict w14:anchorId="0C883578">
          <v:shape id="_x0000_s2137" type="#_x0000_t202" style="position:absolute;margin-left:1.6pt;margin-top:624.9pt;width:522pt;height:142.25pt;z-index:251673600;visibility:visible;mso-wrap-distance-left:9pt;mso-wrap-distance-top:3.6pt;mso-wrap-distance-right:9pt;mso-wrap-distance-bottom:3.6pt;mso-position-horizontal-relative:margin;mso-position-vertical-relative:margin;mso-width-relative:margin;mso-height-relative:margin;v-text-anchor:top">
            <v:textbox style="mso-next-textbox:#_x0000_s2137">
              <w:txbxContent>
                <w:p w14:paraId="1E257071" w14:textId="5D259CFF" w:rsidR="00920FE5" w:rsidRPr="00B836DB" w:rsidRDefault="00920FE5" w:rsidP="00920FE5">
                  <w:pPr>
                    <w:ind w:left="720"/>
                    <w:rPr>
                      <w:rFonts w:cs="Arial"/>
                      <w:smallCaps/>
                      <w:lang w:val="en-US"/>
                    </w:rPr>
                  </w:pPr>
                  <w:r>
                    <w:rPr>
                      <w:rFonts w:cs="Arial"/>
                      <w:smallCaps/>
                    </w:rPr>
                    <w:t>5.1. Description of the proposed works</w:t>
                  </w:r>
                </w:p>
                <w:p w14:paraId="1D5773CC" w14:textId="14114428" w:rsidR="00920FE5" w:rsidRDefault="00920FE5" w:rsidP="00920FE5">
                  <w:pPr>
                    <w:rPr>
                      <w:rFonts w:cs="Arial"/>
                      <w:sz w:val="16"/>
                      <w:szCs w:val="18"/>
                    </w:rPr>
                  </w:pPr>
                </w:p>
                <w:p w14:paraId="75FD35C3" w14:textId="568E2455"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v:textbox>
            <w10:wrap type="square" anchorx="margin" anchory="margin"/>
          </v:shape>
        </w:pict>
      </w:r>
      <w:r>
        <w:rPr>
          <w:b/>
          <w:bCs/>
          <w:noProof/>
          <w:szCs w:val="24"/>
        </w:rPr>
        <w:pict w14:anchorId="0C883578">
          <v:shape id="_x0000_s2136" type="#_x0000_t202" style="position:absolute;margin-left:1.6pt;margin-top:556.1pt;width:522pt;height:59.5pt;z-index:251672576;visibility:visible;mso-wrap-distance-left:9pt;mso-wrap-distance-top:3.6pt;mso-wrap-distance-right:9pt;mso-wrap-distance-bottom:3.6pt;mso-position-horizontal-relative:margin;mso-position-vertical-relative:margin;mso-width-relative:margin;mso-height-relative:margin;v-text-anchor:top">
            <v:textbox style="mso-next-textbox:#_x0000_s2136">
              <w:txbxContent>
                <w:p w14:paraId="3227E1D5" w14:textId="5B2A0B96" w:rsidR="006F2EDF" w:rsidRPr="00B836DB" w:rsidRDefault="006F2EDF" w:rsidP="006F2EDF">
                  <w:pPr>
                    <w:ind w:left="720"/>
                    <w:rPr>
                      <w:rFonts w:cs="Arial"/>
                      <w:smallCaps/>
                      <w:lang w:val="en-US"/>
                    </w:rPr>
                  </w:pPr>
                  <w:r>
                    <w:rPr>
                      <w:rFonts w:cs="Arial"/>
                      <w:smallCaps/>
                    </w:rPr>
                    <w:t>5. Description and Purpose of the Proposed Works</w:t>
                  </w:r>
                </w:p>
                <w:p w14:paraId="3F0F7D59" w14:textId="77777777" w:rsidR="006F2EDF" w:rsidRPr="00EF6573" w:rsidRDefault="006F2EDF" w:rsidP="006F2EDF">
                  <w:pPr>
                    <w:rPr>
                      <w:rFonts w:cs="Arial"/>
                      <w:sz w:val="16"/>
                      <w:szCs w:val="18"/>
                    </w:rPr>
                  </w:pPr>
                </w:p>
                <w:p w14:paraId="0C0C3FF4" w14:textId="74F5B974" w:rsidR="006F2EDF" w:rsidRDefault="006F2EDF" w:rsidP="006F2EDF">
                  <w:pPr>
                    <w:rPr>
                      <w:rFonts w:cs="Arial"/>
                      <w:sz w:val="20"/>
                      <w:szCs w:val="20"/>
                    </w:rPr>
                  </w:pPr>
                  <w:r w:rsidRPr="006F2EDF">
                    <w:rPr>
                      <w:rFonts w:cs="Arial"/>
                      <w:sz w:val="20"/>
                      <w:szCs w:val="20"/>
                    </w:rPr>
                    <w:t>It is important that you accurately describe the proposals for the application being made.  Please tell us the purpose of the works and the number of structures you need consent for</w:t>
                  </w:r>
                  <w:r>
                    <w:rPr>
                      <w:rFonts w:cs="Arial"/>
                      <w:sz w:val="20"/>
                      <w:szCs w:val="20"/>
                    </w:rPr>
                    <w:t>.</w:t>
                  </w:r>
                </w:p>
              </w:txbxContent>
            </v:textbox>
            <w10:wrap type="square" anchorx="margin" anchory="margin"/>
          </v:shape>
        </w:pict>
      </w:r>
      <w:r>
        <w:rPr>
          <w:b/>
          <w:bCs/>
          <w:noProof/>
          <w:szCs w:val="24"/>
        </w:rPr>
        <w:pict w14:anchorId="0C883578">
          <v:shape id="_x0000_s2135" type="#_x0000_t202" style="position:absolute;margin-left:1.6pt;margin-top:374.9pt;width:522pt;height:170.2pt;z-index:251671552;visibility:visible;mso-wrap-distance-left:9pt;mso-wrap-distance-top:3.6pt;mso-wrap-distance-right:9pt;mso-wrap-distance-bottom:3.6pt;mso-position-horizontal-relative:margin;mso-position-vertical-relative:margin;mso-width-relative:margin;mso-height-relative:margin;v-text-anchor:top">
            <v:textbox style="mso-next-textbox:#_x0000_s2135">
              <w:txbxContent>
                <w:p w14:paraId="7CF2CEE4" w14:textId="1CB90F5D" w:rsidR="006734F9" w:rsidRPr="00B836DB" w:rsidRDefault="006734F9" w:rsidP="006734F9">
                  <w:pPr>
                    <w:ind w:left="720"/>
                    <w:rPr>
                      <w:rFonts w:cs="Arial"/>
                      <w:smallCaps/>
                      <w:lang w:val="en-US"/>
                    </w:rPr>
                  </w:pPr>
                  <w:r>
                    <w:rPr>
                      <w:rFonts w:cs="Arial"/>
                      <w:smallCaps/>
                    </w:rPr>
                    <w:t>4. Your Interest in the Land</w:t>
                  </w:r>
                </w:p>
                <w:p w14:paraId="09F80A66" w14:textId="77777777" w:rsidR="006734F9" w:rsidRPr="00EF6573" w:rsidRDefault="006734F9" w:rsidP="006734F9">
                  <w:pPr>
                    <w:rPr>
                      <w:rFonts w:cs="Arial"/>
                      <w:sz w:val="16"/>
                      <w:szCs w:val="18"/>
                    </w:rPr>
                  </w:pPr>
                </w:p>
                <w:p w14:paraId="07A9F87E" w14:textId="3B73D652" w:rsidR="006734F9" w:rsidRDefault="006734F9" w:rsidP="006734F9">
                  <w:pPr>
                    <w:rPr>
                      <w:rFonts w:cs="Arial"/>
                      <w:sz w:val="20"/>
                      <w:szCs w:val="20"/>
                    </w:rPr>
                  </w:pPr>
                  <w:r w:rsidRPr="006734F9">
                    <w:rPr>
                      <w:rFonts w:cs="Arial"/>
                      <w:sz w:val="20"/>
                      <w:szCs w:val="20"/>
                    </w:rPr>
                    <w:t>We need to know what interest you have in the land where the works will be carried out (for example whether you are the landowner or a tenant) if any work will be carried out on land that you do not own, you will need permission from whoever owns the land.</w:t>
                  </w:r>
                </w:p>
                <w:p w14:paraId="0AB1B771" w14:textId="77777777" w:rsidR="006734F9" w:rsidRDefault="006734F9" w:rsidP="006734F9">
                  <w:pPr>
                    <w:ind w:firstLine="720"/>
                    <w:rPr>
                      <w:rFonts w:cs="Arial"/>
                      <w:szCs w:val="24"/>
                      <w:u w:val="single"/>
                    </w:rPr>
                  </w:pPr>
                </w:p>
                <w:p w14:paraId="2634E05D" w14:textId="77777777" w:rsidR="006734F9" w:rsidRDefault="006734F9" w:rsidP="006734F9">
                  <w:pPr>
                    <w:rPr>
                      <w:rFonts w:cs="Arial"/>
                      <w:szCs w:val="24"/>
                    </w:rPr>
                  </w:pPr>
                  <w:r>
                    <w:rPr>
                      <w:rFonts w:cs="Arial"/>
                      <w:szCs w:val="24"/>
                    </w:rPr>
                    <w:t>WHAT IS YOUR INTEREST IN THE LAND?</w:t>
                  </w:r>
                </w:p>
                <w:p w14:paraId="282B7556" w14:textId="7F825FE0" w:rsidR="006734F9" w:rsidRPr="006734F9" w:rsidRDefault="006734F9" w:rsidP="006734F9">
                  <w:pPr>
                    <w:rPr>
                      <w:rFonts w:cs="Arial"/>
                      <w:szCs w:val="24"/>
                      <w:u w:val="single"/>
                    </w:rPr>
                  </w:pP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w:r>
      <w:r>
        <w:rPr>
          <w:b/>
          <w:bCs/>
          <w:noProof/>
          <w:szCs w:val="24"/>
        </w:rPr>
        <w:pict w14:anchorId="0C883578">
          <v:shape id="_x0000_s2133" type="#_x0000_t202" style="position:absolute;margin-left:1pt;margin-top:1.65pt;width:522pt;height:121.8pt;z-index:251669504;visibility:visible;mso-wrap-distance-left:9pt;mso-wrap-distance-top:3.6pt;mso-wrap-distance-right:9pt;mso-wrap-distance-bottom:3.6pt;mso-position-horizontal-relative:margin;mso-position-vertical-relative:margin;mso-width-relative:margin;mso-height-relative:margin;v-text-anchor:top">
            <v:textbox style="mso-next-textbox:#_x0000_s2133">
              <w:txbxContent>
                <w:p w14:paraId="12E30F04" w14:textId="1A7F461F" w:rsidR="006734F9" w:rsidRPr="00B836DB" w:rsidRDefault="006734F9" w:rsidP="006734F9">
                  <w:pPr>
                    <w:ind w:left="720"/>
                    <w:rPr>
                      <w:rFonts w:cs="Arial"/>
                      <w:smallCaps/>
                      <w:lang w:val="en-US"/>
                    </w:rPr>
                  </w:pPr>
                  <w:r>
                    <w:rPr>
                      <w:rFonts w:cs="Arial"/>
                      <w:smallCaps/>
                    </w:rPr>
                    <w:t>3.4 Applying as a Public Body</w:t>
                  </w:r>
                </w:p>
                <w:p w14:paraId="2BC3CA0C" w14:textId="77777777" w:rsidR="006734F9" w:rsidRPr="00EF6573" w:rsidRDefault="006734F9" w:rsidP="006734F9">
                  <w:pPr>
                    <w:rPr>
                      <w:rFonts w:cs="Arial"/>
                      <w:sz w:val="16"/>
                      <w:szCs w:val="18"/>
                    </w:rPr>
                  </w:pPr>
                </w:p>
                <w:p w14:paraId="355A369F" w14:textId="020A0660" w:rsidR="006734F9" w:rsidRDefault="006734F9" w:rsidP="006734F9">
                  <w:pPr>
                    <w:rPr>
                      <w:rFonts w:cs="Arial"/>
                      <w:sz w:val="20"/>
                      <w:szCs w:val="20"/>
                    </w:rPr>
                  </w:pPr>
                  <w:r w:rsidRPr="006734F9">
                    <w:rPr>
                      <w:rFonts w:cs="Arial"/>
                      <w:sz w:val="20"/>
                      <w:szCs w:val="20"/>
                    </w:rPr>
                    <w:t>Fill in this section if you would like to apply for consent as a public body such as an NHS Trust. Please indicate the type of public body.</w:t>
                  </w:r>
                </w:p>
                <w:p w14:paraId="037D8E8D" w14:textId="77777777" w:rsidR="006734F9" w:rsidRDefault="006734F9" w:rsidP="006734F9">
                  <w:pPr>
                    <w:ind w:firstLine="720"/>
                    <w:rPr>
                      <w:rFonts w:cs="Arial"/>
                      <w:szCs w:val="24"/>
                      <w:u w:val="single"/>
                    </w:rPr>
                  </w:pPr>
                </w:p>
                <w:p w14:paraId="02D277D1" w14:textId="19A87DA0" w:rsidR="006734F9" w:rsidRPr="00EF6573" w:rsidRDefault="006734F9" w:rsidP="006734F9">
                  <w:pPr>
                    <w:ind w:firstLine="720"/>
                    <w:rPr>
                      <w:rFonts w:cs="Arial"/>
                      <w:szCs w:val="24"/>
                      <w:u w:val="single"/>
                    </w:rPr>
                  </w:pPr>
                  <w:r>
                    <w:rPr>
                      <w:rFonts w:cs="Arial"/>
                      <w:szCs w:val="24"/>
                    </w:rPr>
                    <w:t xml:space="preserve">NAME OF PUBLIC BODY: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F4B3011" w14:textId="77777777" w:rsidR="006734F9" w:rsidRPr="006734F9" w:rsidRDefault="006734F9" w:rsidP="006734F9">
                  <w:pPr>
                    <w:ind w:firstLine="720"/>
                    <w:rPr>
                      <w:rFonts w:cs="Arial"/>
                      <w:sz w:val="16"/>
                      <w:szCs w:val="16"/>
                    </w:rPr>
                  </w:pPr>
                </w:p>
                <w:p w14:paraId="1A5121B5" w14:textId="1C6BBA6C" w:rsidR="006734F9" w:rsidRPr="00EF6573" w:rsidRDefault="006734F9" w:rsidP="006734F9">
                  <w:pPr>
                    <w:ind w:firstLine="720"/>
                    <w:rPr>
                      <w:rFonts w:cs="Arial"/>
                      <w:szCs w:val="24"/>
                      <w:u w:val="single"/>
                    </w:rPr>
                  </w:pPr>
                  <w:r>
                    <w:rPr>
                      <w:rFonts w:cs="Arial"/>
                      <w:szCs w:val="24"/>
                    </w:rPr>
                    <w:t xml:space="preserve">PUBLIC BODY TYPE: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586E9C8" w14:textId="77777777" w:rsidR="006734F9" w:rsidRPr="00B836DB" w:rsidRDefault="006734F9" w:rsidP="006734F9">
                  <w:pPr>
                    <w:ind w:firstLine="720"/>
                    <w:jc w:val="right"/>
                    <w:rPr>
                      <w:rFonts w:cs="Arial"/>
                      <w:szCs w:val="24"/>
                    </w:rPr>
                  </w:pPr>
                  <w:r>
                    <w:rPr>
                      <w:rFonts w:cs="Arial"/>
                      <w:szCs w:val="24"/>
                    </w:rPr>
                    <w:t>Go to 3.5</w:t>
                  </w:r>
                </w:p>
              </w:txbxContent>
            </v:textbox>
            <w10:wrap type="square" anchorx="margin" anchory="margin"/>
          </v:shape>
        </w:pict>
      </w:r>
      <w:r>
        <w:rPr>
          <w:b/>
          <w:bCs/>
          <w:noProof/>
          <w:szCs w:val="24"/>
        </w:rPr>
        <w:pict w14:anchorId="0C883578">
          <v:shape id="_x0000_s2134" type="#_x0000_t202" style="position:absolute;margin-left:1.05pt;margin-top:132.8pt;width:522pt;height:230.75pt;z-index:251670528;visibility:visible;mso-wrap-distance-left:9pt;mso-wrap-distance-top:3.6pt;mso-wrap-distance-right:9pt;mso-wrap-distance-bottom:3.6pt;mso-position-horizontal-relative:margin;mso-position-vertical-relative:margin;mso-width-relative:margin;mso-height-relative:margin;v-text-anchor:top">
            <v:textbox style="mso-next-textbox:#_x0000_s2134">
              <w:txbxContent>
                <w:p w14:paraId="4D4FDC6B" w14:textId="5F1CBF1B" w:rsidR="006734F9" w:rsidRPr="00B836DB" w:rsidRDefault="006734F9" w:rsidP="006734F9">
                  <w:pPr>
                    <w:ind w:left="720"/>
                    <w:rPr>
                      <w:rFonts w:cs="Arial"/>
                      <w:smallCaps/>
                      <w:lang w:val="en-US"/>
                    </w:rPr>
                  </w:pPr>
                  <w:r>
                    <w:rPr>
                      <w:rFonts w:cs="Arial"/>
                      <w:smallCaps/>
                    </w:rPr>
                    <w:t>3.5 Address</w:t>
                  </w:r>
                </w:p>
                <w:p w14:paraId="0BC7C7AC" w14:textId="77777777" w:rsidR="006734F9" w:rsidRPr="00EF6573" w:rsidRDefault="006734F9" w:rsidP="006734F9">
                  <w:pPr>
                    <w:rPr>
                      <w:rFonts w:cs="Arial"/>
                      <w:sz w:val="16"/>
                      <w:szCs w:val="18"/>
                    </w:rPr>
                  </w:pPr>
                </w:p>
                <w:p w14:paraId="5FC034E7" w14:textId="6BBA6891" w:rsidR="006734F9" w:rsidRDefault="006734F9" w:rsidP="006734F9">
                  <w:pPr>
                    <w:rPr>
                      <w:rFonts w:cs="Arial"/>
                      <w:sz w:val="20"/>
                      <w:szCs w:val="20"/>
                    </w:rPr>
                  </w:pPr>
                  <w:r w:rsidRPr="006734F9">
                    <w:rPr>
                      <w:rFonts w:cs="Arial"/>
                      <w:sz w:val="20"/>
                      <w:szCs w:val="20"/>
                    </w:rPr>
                    <w:t>If the applicant’s main UK business address is the same as the address given in Section 2, there is no need to complete this section. The address you give will be the address your Consent will be registered to and will be shown on any Consent we grant.</w:t>
                  </w:r>
                </w:p>
                <w:p w14:paraId="6341560C" w14:textId="44327BB2" w:rsidR="006734F9" w:rsidRDefault="006734F9" w:rsidP="006734F9">
                  <w:pPr>
                    <w:rPr>
                      <w:rFonts w:cs="Arial"/>
                      <w:szCs w:val="24"/>
                      <w:u w:val="single"/>
                    </w:rPr>
                  </w:pPr>
                  <w:r w:rsidRPr="006734F9">
                    <w:rPr>
                      <w:rFonts w:cs="Arial"/>
                      <w:sz w:val="20"/>
                      <w:szCs w:val="20"/>
                    </w:rPr>
                    <w:t>If the applicant’s main UK business address is different from the address in Section 2 please provide details below:</w:t>
                  </w:r>
                </w:p>
                <w:p w14:paraId="65398980" w14:textId="05BB0E1F" w:rsidR="006734F9" w:rsidRPr="006734F9" w:rsidRDefault="006734F9" w:rsidP="006734F9">
                  <w:pPr>
                    <w:ind w:firstLine="720"/>
                    <w:rPr>
                      <w:rFonts w:cs="Arial"/>
                      <w:szCs w:val="24"/>
                      <w:u w:val="single"/>
                    </w:rPr>
                  </w:pPr>
                  <w:r>
                    <w:rPr>
                      <w:rFonts w:cs="Arial"/>
                      <w:szCs w:val="24"/>
                    </w:rPr>
                    <w:t xml:space="preserve">ADDRESS: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p>
                <w:p w14:paraId="2BB58AB9" w14:textId="2D9AE854" w:rsidR="006734F9" w:rsidRDefault="006734F9" w:rsidP="006734F9">
                  <w:pPr>
                    <w:ind w:firstLine="720"/>
                    <w:rPr>
                      <w:rFonts w:cs="Arial"/>
                      <w:szCs w:val="24"/>
                      <w:u w:val="single"/>
                    </w:rPr>
                  </w:pPr>
                  <w:r>
                    <w:rPr>
                      <w:rFonts w:cs="Arial"/>
                      <w:szCs w:val="24"/>
                    </w:rPr>
                    <w:t xml:space="preserve">POSTCODE: </w:t>
                  </w:r>
                  <w:r>
                    <w:rPr>
                      <w:rFonts w:cs="Arial"/>
                      <w:szCs w:val="24"/>
                      <w:u w:val="single"/>
                    </w:rPr>
                    <w:tab/>
                  </w:r>
                  <w:r>
                    <w:rPr>
                      <w:rFonts w:cs="Arial"/>
                      <w:szCs w:val="24"/>
                      <w:u w:val="single"/>
                    </w:rPr>
                    <w:tab/>
                  </w:r>
                  <w:r>
                    <w:rPr>
                      <w:rFonts w:cs="Arial"/>
                      <w:szCs w:val="24"/>
                      <w:u w:val="single"/>
                    </w:rPr>
                    <w:tab/>
                  </w:r>
                </w:p>
                <w:p w14:paraId="0F72120F" w14:textId="77777777" w:rsidR="006734F9" w:rsidRPr="006734F9" w:rsidRDefault="006734F9" w:rsidP="006734F9">
                  <w:pPr>
                    <w:ind w:firstLine="720"/>
                    <w:rPr>
                      <w:rFonts w:cs="Arial"/>
                      <w:sz w:val="16"/>
                      <w:szCs w:val="16"/>
                      <w:u w:val="single"/>
                    </w:rPr>
                  </w:pPr>
                </w:p>
                <w:p w14:paraId="6E10DA02" w14:textId="1147804B" w:rsidR="006734F9" w:rsidRDefault="006734F9" w:rsidP="006734F9">
                  <w:pPr>
                    <w:ind w:firstLine="720"/>
                    <w:rPr>
                      <w:rFonts w:cs="Arial"/>
                      <w:szCs w:val="24"/>
                      <w:u w:val="single"/>
                    </w:rPr>
                  </w:pPr>
                  <w:r w:rsidRPr="006734F9">
                    <w:rPr>
                      <w:rFonts w:cs="Arial"/>
                      <w:szCs w:val="24"/>
                    </w:rPr>
                    <w:t xml:space="preserve">COUNTRY: </w:t>
                  </w:r>
                  <w:r w:rsidRPr="006734F9">
                    <w:rPr>
                      <w:rFonts w:cs="Arial"/>
                      <w:szCs w:val="24"/>
                      <w:u w:val="single"/>
                    </w:rPr>
                    <w:tab/>
                  </w:r>
                  <w:r w:rsidRPr="006734F9">
                    <w:rPr>
                      <w:rFonts w:cs="Arial"/>
                      <w:szCs w:val="24"/>
                      <w:u w:val="single"/>
                    </w:rPr>
                    <w:tab/>
                  </w:r>
                  <w:r>
                    <w:rPr>
                      <w:rFonts w:cs="Arial"/>
                      <w:szCs w:val="24"/>
                      <w:u w:val="single"/>
                    </w:rPr>
                    <w:tab/>
                  </w:r>
                  <w:r w:rsidRPr="006734F9">
                    <w:rPr>
                      <w:rFonts w:cs="Arial"/>
                      <w:szCs w:val="24"/>
                      <w:u w:val="single"/>
                    </w:rPr>
                    <w:tab/>
                  </w:r>
                  <w:r w:rsidRPr="006734F9">
                    <w:rPr>
                      <w:rFonts w:cs="Arial"/>
                      <w:szCs w:val="24"/>
                      <w:u w:val="single"/>
                    </w:rPr>
                    <w:tab/>
                  </w:r>
                </w:p>
                <w:p w14:paraId="445FA78B" w14:textId="77777777" w:rsidR="006734F9" w:rsidRPr="006734F9" w:rsidRDefault="006734F9" w:rsidP="006734F9">
                  <w:pPr>
                    <w:ind w:firstLine="720"/>
                    <w:rPr>
                      <w:rFonts w:cs="Arial"/>
                      <w:sz w:val="16"/>
                      <w:szCs w:val="16"/>
                      <w:u w:val="single"/>
                    </w:rPr>
                  </w:pPr>
                </w:p>
                <w:p w14:paraId="5AB79F1F" w14:textId="7AB902C9" w:rsidR="006734F9" w:rsidRPr="006734F9" w:rsidRDefault="006734F9" w:rsidP="006734F9">
                  <w:pPr>
                    <w:ind w:firstLine="720"/>
                    <w:rPr>
                      <w:rFonts w:cs="Arial"/>
                      <w:szCs w:val="24"/>
                      <w:u w:val="single"/>
                    </w:rPr>
                  </w:pPr>
                  <w:r w:rsidRPr="006734F9">
                    <w:rPr>
                      <w:rFonts w:cs="Arial"/>
                      <w:szCs w:val="24"/>
                    </w:rPr>
                    <w:t>PHONE</w:t>
                  </w: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0F4ED7E" w14:textId="77777777" w:rsidR="006734F9" w:rsidRPr="006734F9" w:rsidRDefault="006734F9" w:rsidP="006734F9">
                  <w:pPr>
                    <w:ind w:firstLine="720"/>
                    <w:rPr>
                      <w:rFonts w:cs="Arial"/>
                      <w:sz w:val="16"/>
                      <w:szCs w:val="16"/>
                    </w:rPr>
                  </w:pPr>
                </w:p>
                <w:p w14:paraId="32CE13A7" w14:textId="10F49010" w:rsidR="006734F9" w:rsidRDefault="006734F9" w:rsidP="006734F9">
                  <w:pPr>
                    <w:ind w:firstLine="720"/>
                    <w:rPr>
                      <w:rFonts w:cs="Arial"/>
                      <w:szCs w:val="24"/>
                      <w:u w:val="single"/>
                    </w:rPr>
                  </w:pPr>
                  <w:r>
                    <w:rPr>
                      <w:rFonts w:cs="Arial"/>
                      <w:szCs w:val="24"/>
                    </w:rPr>
                    <w:t xml:space="preserve">MOBILE: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E82BFA1" w14:textId="77777777" w:rsidR="006734F9" w:rsidRPr="006734F9" w:rsidRDefault="006734F9" w:rsidP="006734F9">
                  <w:pPr>
                    <w:ind w:firstLine="720"/>
                    <w:rPr>
                      <w:rFonts w:cs="Arial"/>
                      <w:sz w:val="16"/>
                      <w:szCs w:val="16"/>
                      <w:u w:val="single"/>
                    </w:rPr>
                  </w:pPr>
                </w:p>
                <w:p w14:paraId="7EA30FF7" w14:textId="26ACDFE4" w:rsidR="006734F9" w:rsidRPr="006734F9" w:rsidRDefault="006734F9" w:rsidP="006734F9">
                  <w:pPr>
                    <w:ind w:firstLine="720"/>
                    <w:rPr>
                      <w:rFonts w:cs="Arial"/>
                      <w:szCs w:val="24"/>
                      <w:u w:val="single"/>
                    </w:rPr>
                  </w:pPr>
                  <w:r w:rsidRPr="006734F9">
                    <w:rPr>
                      <w:rFonts w:cs="Arial"/>
                      <w:szCs w:val="24"/>
                    </w:rPr>
                    <w:t xml:space="preserve">E-MAIL: </w:t>
                  </w:r>
                  <w:r w:rsidRPr="006734F9">
                    <w:rPr>
                      <w:rFonts w:cs="Arial"/>
                      <w:szCs w:val="24"/>
                      <w:u w:val="single"/>
                    </w:rPr>
                    <w:tab/>
                  </w:r>
                  <w:r w:rsidRPr="006734F9">
                    <w:rPr>
                      <w:rFonts w:cs="Arial"/>
                      <w:szCs w:val="24"/>
                      <w:u w:val="single"/>
                    </w:rPr>
                    <w:tab/>
                  </w:r>
                  <w:r>
                    <w:rPr>
                      <w:rFonts w:cs="Arial"/>
                      <w:szCs w:val="24"/>
                      <w:u w:val="single"/>
                    </w:rPr>
                    <w:tab/>
                  </w:r>
                  <w:r w:rsidRPr="006734F9">
                    <w:rPr>
                      <w:rFonts w:cs="Arial"/>
                      <w:szCs w:val="24"/>
                      <w:u w:val="single"/>
                    </w:rPr>
                    <w:tab/>
                  </w:r>
                  <w:r w:rsidRPr="006734F9">
                    <w:rPr>
                      <w:rFonts w:cs="Arial"/>
                      <w:szCs w:val="24"/>
                      <w:u w:val="single"/>
                    </w:rPr>
                    <w:tab/>
                  </w:r>
                </w:p>
              </w:txbxContent>
            </v:textbox>
            <w10:wrap type="square" anchorx="margin" anchory="margin"/>
          </v:shape>
        </w:pict>
      </w:r>
    </w:p>
    <w:p w14:paraId="60BC81CD" w14:textId="4B530A64" w:rsidR="00920FE5" w:rsidRDefault="00B235B0">
      <w:pPr>
        <w:overflowPunct/>
        <w:autoSpaceDE/>
        <w:autoSpaceDN/>
        <w:adjustRightInd/>
        <w:textAlignment w:val="auto"/>
        <w:rPr>
          <w:b/>
          <w:bCs/>
          <w:szCs w:val="24"/>
        </w:rPr>
      </w:pPr>
      <w:r>
        <w:rPr>
          <w:b/>
          <w:bCs/>
          <w:noProof/>
          <w:szCs w:val="24"/>
        </w:rPr>
        <w:lastRenderedPageBreak/>
        <w:pict w14:anchorId="0C883578">
          <v:shape id="_x0000_s2138" type="#_x0000_t202" style="position:absolute;margin-left:0;margin-top:-1.9pt;width:522pt;height:58.85pt;z-index:251674624;visibility:visible;mso-wrap-distance-left:9pt;mso-wrap-distance-top:3.6pt;mso-wrap-distance-right:9pt;mso-wrap-distance-bottom:3.6pt;mso-position-horizontal:center;mso-position-horizontal-relative:margin;mso-position-vertical-relative:margin;mso-width-relative:margin;mso-height-relative:margin;v-text-anchor:top">
            <v:textbox style="mso-next-textbox:#_x0000_s2138">
              <w:txbxContent>
                <w:p w14:paraId="634403E9" w14:textId="70680BC8" w:rsidR="00920FE5" w:rsidRPr="00B836DB" w:rsidRDefault="00920FE5" w:rsidP="00920FE5">
                  <w:pPr>
                    <w:ind w:left="720"/>
                    <w:rPr>
                      <w:rFonts w:cs="Arial"/>
                      <w:smallCaps/>
                      <w:lang w:val="en-US"/>
                    </w:rPr>
                  </w:pPr>
                  <w:r>
                    <w:rPr>
                      <w:rFonts w:cs="Arial"/>
                      <w:smallCaps/>
                    </w:rPr>
                    <w:t>5.2. Number of structures</w:t>
                  </w:r>
                </w:p>
                <w:p w14:paraId="4356E320" w14:textId="77777777" w:rsidR="00920FE5" w:rsidRDefault="00920FE5" w:rsidP="00920FE5">
                  <w:pPr>
                    <w:rPr>
                      <w:rFonts w:cs="Arial"/>
                      <w:sz w:val="16"/>
                      <w:szCs w:val="18"/>
                    </w:rPr>
                  </w:pPr>
                </w:p>
                <w:p w14:paraId="77542886" w14:textId="535BE5A4"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v:textbox>
            <w10:wrap type="square" anchorx="margin" anchory="margin"/>
          </v:shape>
        </w:pict>
      </w:r>
      <w:r>
        <w:rPr>
          <w:b/>
          <w:bCs/>
          <w:noProof/>
          <w:szCs w:val="24"/>
        </w:rPr>
        <w:pict w14:anchorId="0C883578">
          <v:shape id="_x0000_s2140" type="#_x0000_t202" style="position:absolute;margin-left:0;margin-top:164.75pt;width:522pt;height:616pt;z-index:251676672;visibility:visible;mso-wrap-distance-left:9pt;mso-wrap-distance-top:3.6pt;mso-wrap-distance-right:9pt;mso-wrap-distance-bottom:3.6pt;mso-position-horizontal:center;mso-position-horizontal-relative:margin;mso-position-vertical-relative:margin;mso-width-relative:margin;mso-height-relative:margin;v-text-anchor:top">
            <v:textbox style="mso-next-textbox:#_x0000_s2140">
              <w:txbxContent>
                <w:p w14:paraId="5AA9589B" w14:textId="78B422BB" w:rsidR="00920FE5" w:rsidRPr="00B836DB" w:rsidRDefault="00920FE5" w:rsidP="00920FE5">
                  <w:pPr>
                    <w:ind w:left="720"/>
                    <w:rPr>
                      <w:rFonts w:cs="Arial"/>
                      <w:smallCaps/>
                      <w:lang w:val="en-US"/>
                    </w:rPr>
                  </w:pPr>
                  <w:r>
                    <w:rPr>
                      <w:rFonts w:cs="Arial"/>
                      <w:smallCaps/>
                    </w:rPr>
                    <w:t>6.1. Please provide a description and reference number of all plans and sections</w:t>
                  </w:r>
                </w:p>
                <w:p w14:paraId="2DB925D9" w14:textId="77777777" w:rsidR="00920FE5" w:rsidRPr="00EF6573" w:rsidRDefault="00920FE5" w:rsidP="00920FE5">
                  <w:pPr>
                    <w:rPr>
                      <w:rFonts w:cs="Arial"/>
                      <w:sz w:val="16"/>
                      <w:szCs w:val="18"/>
                    </w:rPr>
                  </w:pPr>
                </w:p>
                <w:p w14:paraId="32EDD31E" w14:textId="2A3F5C77" w:rsidR="00920FE5" w:rsidRDefault="00920FE5" w:rsidP="00920FE5">
                  <w:pPr>
                    <w:rPr>
                      <w:rFonts w:cs="Arial"/>
                      <w:sz w:val="20"/>
                      <w:szCs w:val="20"/>
                    </w:rPr>
                  </w:pPr>
                  <w:r w:rsidRPr="00920FE5">
                    <w:rPr>
                      <w:rFonts w:cs="Arial"/>
                      <w:sz w:val="20"/>
                      <w:szCs w:val="20"/>
                    </w:rPr>
                    <w:t>Location plans – this must be at an appropriate scale and be based on an Ordnance Survey map. It must clearly show the general location of the site where the proposed work will be carried out and include general features and street names</w:t>
                  </w:r>
                  <w:r>
                    <w:rPr>
                      <w:rFonts w:cs="Arial"/>
                      <w:sz w:val="20"/>
                      <w:szCs w:val="20"/>
                    </w:rPr>
                    <w:t>.</w:t>
                  </w:r>
                  <w:r w:rsidRPr="00920FE5">
                    <w:rPr>
                      <w:rFonts w:cs="Arial"/>
                      <w:sz w:val="20"/>
                      <w:szCs w:val="20"/>
                    </w:rPr>
                    <w:t xml:space="preserve"> It must also identify the watercourse or other bodies of water in the surrounding area.</w:t>
                  </w:r>
                </w:p>
                <w:p w14:paraId="52846CC4" w14:textId="77777777" w:rsidR="00920FE5" w:rsidRPr="00920FE5" w:rsidRDefault="00920FE5" w:rsidP="00920FE5">
                  <w:pPr>
                    <w:rPr>
                      <w:rFonts w:cs="Arial"/>
                      <w:sz w:val="20"/>
                      <w:szCs w:val="20"/>
                    </w:rPr>
                  </w:pPr>
                </w:p>
                <w:p w14:paraId="3D4D8693" w14:textId="0AE3CB5D" w:rsidR="00920FE5" w:rsidRPr="00920FE5" w:rsidRDefault="00920FE5" w:rsidP="00920FE5">
                  <w:pPr>
                    <w:ind w:firstLine="720"/>
                    <w:rPr>
                      <w:rFonts w:cs="Arial"/>
                      <w:sz w:val="20"/>
                      <w:szCs w:val="20"/>
                    </w:rPr>
                  </w:pPr>
                  <w:r w:rsidRPr="00920FE5">
                    <w:rPr>
                      <w:rFonts w:cs="Arial"/>
                      <w:sz w:val="20"/>
                      <w:szCs w:val="20"/>
                    </w:rPr>
                    <w:t>LOCATION PLAN</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t>YES</w:t>
                  </w:r>
                </w:p>
                <w:p w14:paraId="62309A67" w14:textId="77777777" w:rsidR="00920FE5" w:rsidRPr="00920FE5" w:rsidRDefault="00920FE5" w:rsidP="00920FE5">
                  <w:pPr>
                    <w:rPr>
                      <w:rFonts w:cs="Arial"/>
                      <w:sz w:val="16"/>
                      <w:szCs w:val="16"/>
                    </w:rPr>
                  </w:pPr>
                </w:p>
                <w:p w14:paraId="7DA05BEC" w14:textId="0CEA12E6" w:rsidR="00920FE5" w:rsidRPr="00920FE5" w:rsidRDefault="00920FE5" w:rsidP="00920FE5">
                  <w:pPr>
                    <w:ind w:firstLine="720"/>
                    <w:rPr>
                      <w:rFonts w:cs="Arial"/>
                      <w:sz w:val="20"/>
                      <w:szCs w:val="20"/>
                    </w:rPr>
                  </w:pPr>
                  <w:r w:rsidRPr="00920FE5">
                    <w:rPr>
                      <w:rFonts w:cs="Arial"/>
                      <w:sz w:val="20"/>
                      <w:szCs w:val="20"/>
                    </w:rPr>
                    <w:t>REFERENCE NUMBER(S)</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u w:val="single"/>
                    </w:rPr>
                    <w:tab/>
                  </w:r>
                  <w:r w:rsidRPr="00920FE5">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sidRPr="00920FE5">
                    <w:rPr>
                      <w:rFonts w:cs="Arial"/>
                      <w:sz w:val="20"/>
                      <w:szCs w:val="20"/>
                      <w:u w:val="single"/>
                    </w:rPr>
                    <w:tab/>
                  </w:r>
                </w:p>
                <w:p w14:paraId="148D262D" w14:textId="77777777" w:rsidR="00920FE5" w:rsidRPr="00920FE5" w:rsidRDefault="00920FE5" w:rsidP="00920FE5">
                  <w:pPr>
                    <w:rPr>
                      <w:rFonts w:cs="Arial"/>
                      <w:sz w:val="28"/>
                    </w:rPr>
                  </w:pPr>
                </w:p>
                <w:p w14:paraId="05FE4C0A" w14:textId="0EC486EE" w:rsidR="00920FE5" w:rsidRPr="00920FE5" w:rsidRDefault="00920FE5" w:rsidP="00920FE5">
                  <w:pPr>
                    <w:rPr>
                      <w:rFonts w:cs="Arial"/>
                      <w:sz w:val="20"/>
                      <w:szCs w:val="20"/>
                    </w:rPr>
                  </w:pPr>
                  <w:r w:rsidRPr="00920FE5">
                    <w:rPr>
                      <w:rFonts w:cs="Arial"/>
                      <w:sz w:val="20"/>
                      <w:szCs w:val="20"/>
                    </w:rPr>
                    <w:t>Site Plan (general arrangement) – you must provide a plan of the site showing: the existing site, including any watercourse; which may influence local river hydraulics, including bridges, pipes, and ducts, way of crossing the watercourse, culverts, screen, embankments, walls, outfalls and so on; and Existing fish passes or structures intended to allow fish to pass upstream and downstream. The plan should be drawn to an appropriate scale which must be clearly stated</w:t>
                  </w:r>
                  <w:r>
                    <w:rPr>
                      <w:rFonts w:cs="Arial"/>
                      <w:sz w:val="20"/>
                      <w:szCs w:val="20"/>
                    </w:rPr>
                    <w:t>.</w:t>
                  </w:r>
                </w:p>
                <w:p w14:paraId="07B7DE3F" w14:textId="77777777" w:rsidR="00920FE5" w:rsidRPr="00920FE5" w:rsidRDefault="00920FE5" w:rsidP="00920FE5">
                  <w:pPr>
                    <w:rPr>
                      <w:rFonts w:cs="Arial"/>
                      <w:sz w:val="20"/>
                      <w:szCs w:val="20"/>
                    </w:rPr>
                  </w:pPr>
                </w:p>
                <w:p w14:paraId="33D5DCB9" w14:textId="247917ED" w:rsidR="00920FE5" w:rsidRPr="00920FE5" w:rsidRDefault="00920FE5" w:rsidP="00920FE5">
                  <w:pPr>
                    <w:ind w:firstLine="720"/>
                    <w:rPr>
                      <w:rFonts w:cs="Arial"/>
                      <w:sz w:val="20"/>
                      <w:szCs w:val="20"/>
                    </w:rPr>
                  </w:pPr>
                  <w:r w:rsidRPr="00920FE5">
                    <w:rPr>
                      <w:rFonts w:cs="Arial"/>
                      <w:sz w:val="20"/>
                      <w:szCs w:val="20"/>
                    </w:rPr>
                    <w:t>SITE PLAN</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r>
                  <w:r w:rsidRPr="00920FE5">
                    <w:rPr>
                      <w:rFonts w:cs="Arial"/>
                      <w:sz w:val="20"/>
                      <w:szCs w:val="20"/>
                    </w:rPr>
                    <w:tab/>
                    <w:t>YES</w:t>
                  </w:r>
                </w:p>
                <w:p w14:paraId="2E8163C6" w14:textId="77777777" w:rsidR="00920FE5" w:rsidRPr="00920FE5" w:rsidRDefault="00920FE5" w:rsidP="00920FE5">
                  <w:pPr>
                    <w:rPr>
                      <w:rFonts w:cs="Arial"/>
                      <w:sz w:val="16"/>
                      <w:szCs w:val="16"/>
                    </w:rPr>
                  </w:pPr>
                </w:p>
                <w:p w14:paraId="34DD701B" w14:textId="41BFDA73"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w:t>
                  </w:r>
                  <w:r w:rsidRPr="00920FE5">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00580D08" w14:textId="77777777" w:rsidR="00920FE5" w:rsidRPr="00920FE5" w:rsidRDefault="00920FE5" w:rsidP="00920FE5">
                  <w:pPr>
                    <w:rPr>
                      <w:rFonts w:cs="Arial"/>
                      <w:sz w:val="28"/>
                    </w:rPr>
                  </w:pPr>
                </w:p>
                <w:p w14:paraId="4CF8A12E" w14:textId="77777777" w:rsidR="00920FE5" w:rsidRPr="00920FE5" w:rsidRDefault="00920FE5" w:rsidP="00920FE5">
                  <w:pPr>
                    <w:rPr>
                      <w:rFonts w:cs="Arial"/>
                      <w:sz w:val="20"/>
                      <w:szCs w:val="20"/>
                    </w:rPr>
                  </w:pPr>
                  <w:r w:rsidRPr="00920FE5">
                    <w:rPr>
                      <w:rFonts w:cs="Arial"/>
                      <w:sz w:val="20"/>
                      <w:szCs w:val="20"/>
                    </w:rPr>
                    <w:t>Where works encroach into any watercourse, you should provide cross sections both upstream and downstream of the proposed works.  Cross sections should be drawn as if looking downstream on the watercourse and should include details of existing and proposed features and water levels.</w:t>
                  </w:r>
                </w:p>
                <w:p w14:paraId="794C412B" w14:textId="77777777" w:rsidR="00920FE5" w:rsidRPr="00920FE5" w:rsidRDefault="00920FE5" w:rsidP="00920FE5">
                  <w:pPr>
                    <w:rPr>
                      <w:rFonts w:cs="Arial"/>
                      <w:sz w:val="20"/>
                      <w:szCs w:val="20"/>
                    </w:rPr>
                  </w:pPr>
                </w:p>
                <w:p w14:paraId="7D6D0694" w14:textId="597DB1F1" w:rsidR="00920FE5" w:rsidRPr="00920FE5" w:rsidRDefault="00920FE5" w:rsidP="00920FE5">
                  <w:pPr>
                    <w:ind w:firstLine="720"/>
                    <w:rPr>
                      <w:rFonts w:cs="Arial"/>
                      <w:sz w:val="20"/>
                      <w:szCs w:val="20"/>
                    </w:rPr>
                  </w:pPr>
                  <w:r w:rsidRPr="00920FE5">
                    <w:rPr>
                      <w:rFonts w:cs="Arial"/>
                      <w:sz w:val="20"/>
                      <w:szCs w:val="20"/>
                    </w:rPr>
                    <w:t>CROSS SECTIONS</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t>YES</w:t>
                  </w:r>
                </w:p>
                <w:p w14:paraId="5AA254A0" w14:textId="77777777" w:rsidR="00920FE5" w:rsidRPr="00920FE5" w:rsidRDefault="00920FE5" w:rsidP="00920FE5">
                  <w:pPr>
                    <w:rPr>
                      <w:rFonts w:cs="Arial"/>
                      <w:sz w:val="16"/>
                      <w:szCs w:val="16"/>
                    </w:rPr>
                  </w:pPr>
                </w:p>
                <w:p w14:paraId="20955784" w14:textId="7C6212F1"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 xml:space="preserve">: </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1C4B312E" w14:textId="77777777" w:rsidR="00920FE5" w:rsidRPr="00920FE5" w:rsidRDefault="00920FE5" w:rsidP="00920FE5">
                  <w:pPr>
                    <w:rPr>
                      <w:rFonts w:cs="Arial"/>
                      <w:sz w:val="28"/>
                    </w:rPr>
                  </w:pPr>
                </w:p>
                <w:p w14:paraId="269C0A36" w14:textId="77777777" w:rsidR="00920FE5" w:rsidRPr="00920FE5" w:rsidRDefault="00920FE5" w:rsidP="00920FE5">
                  <w:pPr>
                    <w:rPr>
                      <w:rFonts w:cs="Arial"/>
                      <w:sz w:val="20"/>
                      <w:szCs w:val="20"/>
                    </w:rPr>
                  </w:pPr>
                  <w:r w:rsidRPr="00920FE5">
                    <w:rPr>
                      <w:rFonts w:cs="Arial"/>
                      <w:sz w:val="20"/>
                      <w:szCs w:val="20"/>
                    </w:rPr>
                    <w:t>Longitudinal Sections – Longitudinal sections taken along the centre line of the watercourse are needed.  These must show the existing and proposed features including the water levels, bed levels and structures.  They should extend both upstream and downstream of the proposed work</w:t>
                  </w:r>
                </w:p>
                <w:p w14:paraId="4B407423" w14:textId="77777777" w:rsidR="00920FE5" w:rsidRPr="00920FE5" w:rsidRDefault="00920FE5" w:rsidP="00920FE5">
                  <w:pPr>
                    <w:rPr>
                      <w:rFonts w:cs="Arial"/>
                      <w:sz w:val="20"/>
                      <w:szCs w:val="20"/>
                    </w:rPr>
                  </w:pPr>
                </w:p>
                <w:p w14:paraId="02B4373D" w14:textId="3F944FD6" w:rsidR="00920FE5" w:rsidRPr="00920FE5" w:rsidRDefault="00920FE5" w:rsidP="00920FE5">
                  <w:pPr>
                    <w:ind w:firstLine="720"/>
                    <w:rPr>
                      <w:rFonts w:cs="Arial"/>
                      <w:sz w:val="20"/>
                      <w:szCs w:val="20"/>
                    </w:rPr>
                  </w:pPr>
                  <w:r w:rsidRPr="00920FE5">
                    <w:rPr>
                      <w:rFonts w:cs="Arial"/>
                      <w:sz w:val="20"/>
                      <w:szCs w:val="20"/>
                    </w:rPr>
                    <w:t>LONGITUDINAL DRAWINGS</w:t>
                  </w:r>
                  <w:r>
                    <w:rPr>
                      <w:rFonts w:cs="Arial"/>
                      <w:sz w:val="20"/>
                      <w:szCs w:val="20"/>
                    </w:rPr>
                    <w:t>:</w:t>
                  </w:r>
                  <w:r>
                    <w:rPr>
                      <w:rFonts w:cs="Arial"/>
                      <w:sz w:val="20"/>
                      <w:szCs w:val="20"/>
                    </w:rPr>
                    <w:tab/>
                  </w:r>
                  <w:r w:rsidRPr="00920FE5">
                    <w:rPr>
                      <w:rFonts w:cs="Arial"/>
                      <w:sz w:val="20"/>
                      <w:szCs w:val="20"/>
                    </w:rPr>
                    <w:tab/>
                    <w:t>YES</w:t>
                  </w:r>
                </w:p>
                <w:p w14:paraId="56B7CE70" w14:textId="77777777" w:rsidR="00920FE5" w:rsidRPr="00920FE5" w:rsidRDefault="00920FE5" w:rsidP="00920FE5">
                  <w:pPr>
                    <w:rPr>
                      <w:rFonts w:cs="Arial"/>
                      <w:sz w:val="16"/>
                      <w:szCs w:val="16"/>
                    </w:rPr>
                  </w:pPr>
                </w:p>
                <w:p w14:paraId="64779021" w14:textId="770C411B"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w:t>
                  </w:r>
                  <w:r w:rsidRPr="00920FE5">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59E132FB" w14:textId="77777777" w:rsidR="00920FE5" w:rsidRPr="00920FE5" w:rsidRDefault="00920FE5" w:rsidP="00920FE5">
                  <w:pPr>
                    <w:rPr>
                      <w:rFonts w:cs="Arial"/>
                      <w:sz w:val="28"/>
                    </w:rPr>
                  </w:pPr>
                </w:p>
                <w:p w14:paraId="1B48BA8B" w14:textId="77777777" w:rsidR="00920FE5" w:rsidRPr="00920FE5" w:rsidRDefault="00920FE5" w:rsidP="00920FE5">
                  <w:pPr>
                    <w:rPr>
                      <w:rFonts w:cs="Arial"/>
                      <w:sz w:val="20"/>
                      <w:szCs w:val="20"/>
                    </w:rPr>
                  </w:pPr>
                  <w:r w:rsidRPr="00920FE5">
                    <w:rPr>
                      <w:rFonts w:cs="Arial"/>
                      <w:sz w:val="20"/>
                      <w:szCs w:val="20"/>
                    </w:rPr>
                    <w:t>Detailed Drawings – these are to show details of the existing and proposed features such as the following:</w:t>
                  </w:r>
                </w:p>
                <w:p w14:paraId="50293565" w14:textId="77777777" w:rsidR="00920FE5" w:rsidRPr="00920FE5" w:rsidRDefault="00920FE5" w:rsidP="00920FE5">
                  <w:pPr>
                    <w:rPr>
                      <w:rFonts w:cs="Arial"/>
                      <w:sz w:val="20"/>
                      <w:szCs w:val="20"/>
                    </w:rPr>
                  </w:pPr>
                  <w:r w:rsidRPr="00920FE5">
                    <w:rPr>
                      <w:rFonts w:cs="Arial"/>
                      <w:sz w:val="20"/>
                      <w:szCs w:val="20"/>
                    </w:rPr>
                    <w:t>The materials to be used for any structures; The location of any proposed service pipes or cables which may affect the future maintenance of the watercourse;</w:t>
                  </w:r>
                </w:p>
                <w:p w14:paraId="57F247CB" w14:textId="77777777" w:rsidR="00920FE5" w:rsidRPr="00920FE5" w:rsidRDefault="00920FE5" w:rsidP="00920FE5">
                  <w:pPr>
                    <w:rPr>
                      <w:rFonts w:cs="Arial"/>
                      <w:sz w:val="20"/>
                      <w:szCs w:val="20"/>
                    </w:rPr>
                  </w:pPr>
                  <w:r w:rsidRPr="00920FE5">
                    <w:rPr>
                      <w:rFonts w:cs="Arial"/>
                      <w:sz w:val="20"/>
                      <w:szCs w:val="20"/>
                    </w:rPr>
                    <w:t>Details of any tree, shrub, hedgerow, pond, or wetland area that may be affected by the proposed works;</w:t>
                  </w:r>
                </w:p>
                <w:p w14:paraId="04B92A5D" w14:textId="77777777" w:rsidR="00920FE5" w:rsidRPr="00920FE5" w:rsidRDefault="00920FE5" w:rsidP="00920FE5">
                  <w:pPr>
                    <w:rPr>
                      <w:rFonts w:cs="Arial"/>
                      <w:sz w:val="20"/>
                      <w:szCs w:val="20"/>
                    </w:rPr>
                  </w:pPr>
                  <w:r w:rsidRPr="00920FE5">
                    <w:rPr>
                      <w:rFonts w:cs="Arial"/>
                      <w:sz w:val="20"/>
                      <w:szCs w:val="20"/>
                    </w:rPr>
                    <w:t>Details of any planting or seeding:</w:t>
                  </w:r>
                </w:p>
                <w:p w14:paraId="4E9AEFAD" w14:textId="77777777" w:rsidR="00920FE5" w:rsidRPr="00920FE5" w:rsidRDefault="00920FE5" w:rsidP="00920FE5">
                  <w:pPr>
                    <w:rPr>
                      <w:rFonts w:cs="Arial"/>
                      <w:sz w:val="20"/>
                      <w:szCs w:val="20"/>
                    </w:rPr>
                  </w:pPr>
                  <w:r w:rsidRPr="00920FE5">
                    <w:rPr>
                      <w:rFonts w:cs="Arial"/>
                      <w:sz w:val="20"/>
                      <w:szCs w:val="20"/>
                    </w:rPr>
                    <w:t>Dams and weirs (we need a plan showing the extent of the water impounded (held back) under normal and flood conditions so that we can assess the possible effects on the land next to the river.</w:t>
                  </w:r>
                </w:p>
                <w:p w14:paraId="28E99B0A" w14:textId="77777777" w:rsidR="00920FE5" w:rsidRPr="00920FE5" w:rsidRDefault="00920FE5" w:rsidP="00920FE5">
                  <w:pPr>
                    <w:rPr>
                      <w:rFonts w:cs="Arial"/>
                      <w:sz w:val="20"/>
                      <w:szCs w:val="20"/>
                    </w:rPr>
                  </w:pPr>
                  <w:r w:rsidRPr="00920FE5">
                    <w:rPr>
                      <w:rFonts w:cs="Arial"/>
                      <w:sz w:val="20"/>
                      <w:szCs w:val="20"/>
                    </w:rPr>
                    <w:t>The plans must also show any land drains to be affected.</w:t>
                  </w:r>
                </w:p>
                <w:p w14:paraId="24ED8449" w14:textId="77777777" w:rsidR="00920FE5" w:rsidRPr="00920FE5" w:rsidRDefault="00920FE5" w:rsidP="00920FE5">
                  <w:pPr>
                    <w:rPr>
                      <w:rFonts w:cs="Arial"/>
                      <w:sz w:val="20"/>
                      <w:szCs w:val="20"/>
                    </w:rPr>
                  </w:pPr>
                </w:p>
                <w:p w14:paraId="46F89A18" w14:textId="42267279" w:rsidR="00920FE5" w:rsidRPr="00920FE5" w:rsidRDefault="00920FE5" w:rsidP="00920FE5">
                  <w:pPr>
                    <w:rPr>
                      <w:rFonts w:cs="Arial"/>
                      <w:sz w:val="20"/>
                      <w:szCs w:val="20"/>
                    </w:rPr>
                  </w:pPr>
                  <w:r w:rsidRPr="00920FE5">
                    <w:rPr>
                      <w:rFonts w:cs="Arial"/>
                      <w:sz w:val="20"/>
                      <w:szCs w:val="20"/>
                    </w:rPr>
                    <w:t>DETAILED DRAWINGS</w:t>
                  </w:r>
                  <w:r>
                    <w:rPr>
                      <w:rFonts w:cs="Arial"/>
                      <w:sz w:val="20"/>
                      <w:szCs w:val="20"/>
                    </w:rPr>
                    <w:t>:</w:t>
                  </w:r>
                  <w:r w:rsidRPr="00920FE5">
                    <w:rPr>
                      <w:rFonts w:cs="Arial"/>
                      <w:sz w:val="20"/>
                      <w:szCs w:val="20"/>
                    </w:rPr>
                    <w:tab/>
                  </w:r>
                  <w:r w:rsidRPr="00920FE5">
                    <w:rPr>
                      <w:rFonts w:cs="Arial"/>
                      <w:sz w:val="20"/>
                      <w:szCs w:val="20"/>
                    </w:rPr>
                    <w:tab/>
                    <w:t>YES</w:t>
                  </w:r>
                </w:p>
                <w:p w14:paraId="4A3C5FB0" w14:textId="77777777" w:rsidR="00920FE5" w:rsidRPr="00920FE5" w:rsidRDefault="00920FE5" w:rsidP="00920FE5">
                  <w:pPr>
                    <w:rPr>
                      <w:rFonts w:cs="Arial"/>
                      <w:sz w:val="16"/>
                      <w:szCs w:val="16"/>
                    </w:rPr>
                  </w:pPr>
                </w:p>
                <w:p w14:paraId="3BDDA5D6" w14:textId="77777777" w:rsidR="00920FE5" w:rsidRPr="00920FE5" w:rsidRDefault="00920FE5" w:rsidP="00920FE5">
                  <w:pPr>
                    <w:rPr>
                      <w:rFonts w:cs="Arial"/>
                      <w:sz w:val="20"/>
                      <w:szCs w:val="20"/>
                      <w:u w:val="single"/>
                    </w:rPr>
                  </w:pPr>
                  <w:r w:rsidRPr="00920FE5">
                    <w:rPr>
                      <w:rFonts w:cs="Arial"/>
                      <w:sz w:val="20"/>
                      <w:szCs w:val="20"/>
                    </w:rPr>
                    <w:t>REFERENCE NUMBER(S)</w:t>
                  </w:r>
                  <w:r>
                    <w:rPr>
                      <w:rFonts w:cs="Arial"/>
                      <w:sz w:val="20"/>
                      <w:szCs w:val="20"/>
                    </w:rPr>
                    <w:t xml:space="preserve">: </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37678D37" w14:textId="77777777" w:rsidR="00920FE5" w:rsidRPr="00920FE5" w:rsidRDefault="00920FE5" w:rsidP="00920FE5">
                  <w:pPr>
                    <w:rPr>
                      <w:rFonts w:cs="Arial"/>
                      <w:sz w:val="16"/>
                      <w:szCs w:val="16"/>
                    </w:rPr>
                  </w:pPr>
                </w:p>
                <w:p w14:paraId="1AA14176" w14:textId="6267E63C" w:rsidR="00920FE5" w:rsidRPr="00920FE5" w:rsidRDefault="00920FE5" w:rsidP="00920FE5">
                  <w:pPr>
                    <w:rPr>
                      <w:rFonts w:cs="Arial"/>
                      <w:sz w:val="20"/>
                      <w:szCs w:val="20"/>
                    </w:rPr>
                  </w:pPr>
                  <w:r w:rsidRPr="00920FE5">
                    <w:rPr>
                      <w:rFonts w:cs="Arial"/>
                      <w:sz w:val="20"/>
                      <w:szCs w:val="20"/>
                    </w:rPr>
                    <w:t>DETAILED METHOD STATEMENT</w:t>
                  </w:r>
                  <w:r>
                    <w:rPr>
                      <w:rFonts w:cs="Arial"/>
                      <w:sz w:val="20"/>
                      <w:szCs w:val="20"/>
                    </w:rPr>
                    <w:t>:</w:t>
                  </w:r>
                  <w:r w:rsidRPr="00920FE5">
                    <w:rPr>
                      <w:rFonts w:cs="Arial"/>
                      <w:sz w:val="20"/>
                      <w:szCs w:val="20"/>
                    </w:rPr>
                    <w:tab/>
                    <w:t>YES</w:t>
                  </w:r>
                </w:p>
                <w:p w14:paraId="37591479" w14:textId="77777777" w:rsidR="00920FE5" w:rsidRPr="00920FE5" w:rsidRDefault="00920FE5" w:rsidP="00920FE5">
                  <w:pPr>
                    <w:rPr>
                      <w:rFonts w:cs="Arial"/>
                      <w:sz w:val="16"/>
                      <w:szCs w:val="16"/>
                    </w:rPr>
                  </w:pPr>
                </w:p>
                <w:p w14:paraId="167ED9E2" w14:textId="3CBA5818" w:rsidR="00920FE5" w:rsidRPr="00920FE5" w:rsidRDefault="00920FE5" w:rsidP="00920FE5">
                  <w:pPr>
                    <w:rPr>
                      <w:rFonts w:cs="Arial"/>
                      <w:sz w:val="20"/>
                      <w:szCs w:val="20"/>
                      <w:u w:val="single"/>
                    </w:rPr>
                  </w:pPr>
                  <w:r w:rsidRPr="00920FE5">
                    <w:rPr>
                      <w:rFonts w:cs="Arial"/>
                      <w:sz w:val="20"/>
                      <w:szCs w:val="20"/>
                    </w:rPr>
                    <w:t>REFERENCE NUMBER</w:t>
                  </w:r>
                  <w:r>
                    <w:rPr>
                      <w:rFonts w:cs="Arial"/>
                      <w:sz w:val="20"/>
                      <w:szCs w:val="20"/>
                    </w:rPr>
                    <w:t>:</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txbxContent>
            </v:textbox>
            <w10:wrap type="square" anchorx="margin" anchory="margin"/>
          </v:shape>
        </w:pict>
      </w:r>
      <w:r>
        <w:rPr>
          <w:b/>
          <w:bCs/>
          <w:noProof/>
          <w:szCs w:val="24"/>
        </w:rPr>
        <w:pict w14:anchorId="0C883578">
          <v:shape id="_x0000_s2139" type="#_x0000_t202" style="position:absolute;margin-left:0;margin-top:66.75pt;width:522pt;height:90.25pt;z-index:251675648;visibility:visible;mso-wrap-distance-left:9pt;mso-wrap-distance-top:3.6pt;mso-wrap-distance-right:9pt;mso-wrap-distance-bottom:3.6pt;mso-position-horizontal:center;mso-position-horizontal-relative:margin;mso-position-vertical-relative:margin;mso-width-relative:margin;mso-height-relative:margin;v-text-anchor:top">
            <v:textbox style="mso-next-textbox:#_x0000_s2139">
              <w:txbxContent>
                <w:p w14:paraId="652143C3" w14:textId="1CA9FFC3" w:rsidR="00920FE5" w:rsidRPr="00B836DB" w:rsidRDefault="00920FE5" w:rsidP="00920FE5">
                  <w:pPr>
                    <w:ind w:left="720"/>
                    <w:rPr>
                      <w:rFonts w:cs="Arial"/>
                      <w:smallCaps/>
                      <w:lang w:val="en-US"/>
                    </w:rPr>
                  </w:pPr>
                  <w:r>
                    <w:rPr>
                      <w:rFonts w:cs="Arial"/>
                      <w:smallCaps/>
                    </w:rPr>
                    <w:t>6. Plans and Sections</w:t>
                  </w:r>
                </w:p>
                <w:p w14:paraId="48317059" w14:textId="77777777" w:rsidR="00920FE5" w:rsidRPr="00EF6573" w:rsidRDefault="00920FE5" w:rsidP="00920FE5">
                  <w:pPr>
                    <w:rPr>
                      <w:rFonts w:cs="Arial"/>
                      <w:sz w:val="16"/>
                      <w:szCs w:val="18"/>
                    </w:rPr>
                  </w:pPr>
                </w:p>
                <w:p w14:paraId="2BAFDE60" w14:textId="4779AC0C" w:rsidR="00920FE5" w:rsidRDefault="00920FE5" w:rsidP="00920FE5">
                  <w:pPr>
                    <w:rPr>
                      <w:rFonts w:cs="Arial"/>
                      <w:sz w:val="20"/>
                      <w:szCs w:val="20"/>
                    </w:rPr>
                  </w:pPr>
                  <w:r w:rsidRPr="00920FE5">
                    <w:rPr>
                      <w:rFonts w:cs="Arial"/>
                      <w:sz w:val="20"/>
                      <w:szCs w:val="20"/>
                    </w:rPr>
                    <w:t>To consider your proposals we need to receive plans and drawings, drawn by a competent engineer or surveyor and showing Ordnance Datum Newlyn (height above sea level). It should be noted that we are not designing the work for you. You have to ensure that you comply with all current requirements of the Construction (Design &amp; Management) Regulations. You will need to provide three copies of all relevant drawings. The drawings must be no larger than A0 size and will need to include the following:</w:t>
                  </w:r>
                </w:p>
              </w:txbxContent>
            </v:textbox>
            <w10:wrap type="square" anchorx="margin" anchory="margin"/>
          </v:shape>
        </w:pict>
      </w:r>
    </w:p>
    <w:p w14:paraId="2F207E3B" w14:textId="5A01641A" w:rsidR="006771D1" w:rsidRDefault="00B235B0">
      <w:pPr>
        <w:overflowPunct/>
        <w:autoSpaceDE/>
        <w:autoSpaceDN/>
        <w:adjustRightInd/>
        <w:textAlignment w:val="auto"/>
        <w:rPr>
          <w:b/>
          <w:bCs/>
          <w:szCs w:val="24"/>
        </w:rPr>
      </w:pPr>
      <w:r>
        <w:rPr>
          <w:b/>
          <w:bCs/>
          <w:noProof/>
          <w:szCs w:val="24"/>
        </w:rPr>
        <w:lastRenderedPageBreak/>
        <w:pict w14:anchorId="0C883578">
          <v:shape id="_x0000_s2146" type="#_x0000_t202" style="position:absolute;margin-left:0;margin-top:555pt;width:522pt;height:226.75pt;z-index:251682816;visibility:visible;mso-wrap-distance-left:9pt;mso-wrap-distance-top:3.6pt;mso-wrap-distance-right:9pt;mso-wrap-distance-bottom:3.6pt;mso-position-horizontal:center;mso-position-horizontal-relative:margin;mso-position-vertical-relative:margin;mso-width-relative:margin;mso-height-relative:margin;v-text-anchor:top">
            <v:textbox style="mso-next-textbox:#_x0000_s2146">
              <w:txbxContent>
                <w:p w14:paraId="267F1CF7" w14:textId="7B1F4F21" w:rsidR="006771D1" w:rsidRPr="00B836DB" w:rsidRDefault="006771D1" w:rsidP="006771D1">
                  <w:pPr>
                    <w:ind w:left="720"/>
                    <w:rPr>
                      <w:rFonts w:cs="Arial"/>
                      <w:smallCaps/>
                      <w:lang w:val="en-US"/>
                    </w:rPr>
                  </w:pPr>
                  <w:r>
                    <w:rPr>
                      <w:rFonts w:cs="Arial"/>
                      <w:smallCaps/>
                    </w:rPr>
                    <w:t>9. Effects on the Environment</w:t>
                  </w:r>
                </w:p>
                <w:p w14:paraId="7586EFA4" w14:textId="77777777" w:rsidR="006771D1" w:rsidRPr="006771D1" w:rsidRDefault="006771D1" w:rsidP="006771D1">
                  <w:pPr>
                    <w:rPr>
                      <w:rFonts w:cs="Arial"/>
                      <w:sz w:val="16"/>
                      <w:szCs w:val="16"/>
                    </w:rPr>
                  </w:pPr>
                </w:p>
                <w:p w14:paraId="319F2357" w14:textId="6ACD371A" w:rsidR="006771D1" w:rsidRPr="006771D1" w:rsidRDefault="006771D1" w:rsidP="006771D1">
                  <w:pPr>
                    <w:rPr>
                      <w:rFonts w:cs="Arial"/>
                      <w:sz w:val="20"/>
                      <w:szCs w:val="20"/>
                    </w:rPr>
                  </w:pPr>
                  <w:r w:rsidRPr="006771D1">
                    <w:rPr>
                      <w:rFonts w:cs="Arial"/>
                      <w:sz w:val="20"/>
                      <w:szCs w:val="20"/>
                    </w:rPr>
                    <w:t>We have a legal duty to protect and improve the environment, so we must consider the environmental effects of your proposal</w:t>
                  </w:r>
                  <w:r>
                    <w:rPr>
                      <w:rFonts w:cs="Arial"/>
                      <w:sz w:val="20"/>
                      <w:szCs w:val="20"/>
                    </w:rPr>
                    <w:t>.</w:t>
                  </w:r>
                  <w:r w:rsidRPr="006771D1">
                    <w:rPr>
                      <w:rFonts w:cs="Arial"/>
                      <w:sz w:val="20"/>
                      <w:szCs w:val="20"/>
                    </w:rPr>
                    <w:t xml:space="preserve"> You may need to carry out an environmental appraisal to assess the effects of your work. You should contact us before you send us your application so that we can give you advice in this. If you don’t your application could be delayed. The environmental appraisal should identify and consider all likely effects on the environment. You should consider the direct and indirect effects the work has on sites and features of interest and species of particular value.</w:t>
                  </w:r>
                </w:p>
                <w:p w14:paraId="411B8A7C" w14:textId="77777777" w:rsidR="006771D1" w:rsidRPr="006771D1" w:rsidRDefault="006771D1" w:rsidP="006771D1">
                  <w:pPr>
                    <w:rPr>
                      <w:rFonts w:cs="Arial"/>
                      <w:sz w:val="20"/>
                      <w:szCs w:val="20"/>
                    </w:rPr>
                  </w:pPr>
                  <w:r w:rsidRPr="006771D1">
                    <w:rPr>
                      <w:rFonts w:cs="Arial"/>
                      <w:sz w:val="20"/>
                      <w:szCs w:val="20"/>
                    </w:rPr>
                    <w:t>Include any specific measure you plan to keep disruption to a minimum and reduce any unwanted effects while the work is being carried out.</w:t>
                  </w:r>
                </w:p>
                <w:p w14:paraId="589C94A2" w14:textId="7C8A9042" w:rsidR="006771D1" w:rsidRPr="006771D1" w:rsidRDefault="006771D1" w:rsidP="006771D1">
                  <w:pPr>
                    <w:rPr>
                      <w:rFonts w:cs="Arial"/>
                      <w:sz w:val="20"/>
                      <w:szCs w:val="20"/>
                    </w:rPr>
                  </w:pPr>
                  <w:r w:rsidRPr="006771D1">
                    <w:rPr>
                      <w:rFonts w:cs="Arial"/>
                      <w:sz w:val="20"/>
                      <w:szCs w:val="20"/>
                    </w:rPr>
                    <w:t>Set out any opportunities for you to improve the environmental value of the site. This may include creating water features, planting trees, and shrubs that would normally grow at the site, providing bird nesting boxes or creating sustainable places for wildlife to live.</w:t>
                  </w:r>
                </w:p>
                <w:p w14:paraId="09FEDFAD" w14:textId="77777777" w:rsidR="006771D1" w:rsidRPr="006771D1" w:rsidRDefault="006771D1" w:rsidP="006771D1">
                  <w:pPr>
                    <w:rPr>
                      <w:rFonts w:cs="Arial"/>
                      <w:sz w:val="20"/>
                      <w:szCs w:val="20"/>
                    </w:rPr>
                  </w:pPr>
                  <w:r w:rsidRPr="006771D1">
                    <w:rPr>
                      <w:rFonts w:cs="Arial"/>
                      <w:sz w:val="20"/>
                      <w:szCs w:val="20"/>
                    </w:rPr>
                    <w:t>If, as part of a planning permission we have asked for an environmental appraisal, you must send it to us with all the other supporting documents we need.</w:t>
                  </w:r>
                </w:p>
                <w:p w14:paraId="11D794A4" w14:textId="77777777" w:rsidR="006771D1" w:rsidRPr="006771D1" w:rsidRDefault="006771D1" w:rsidP="006771D1">
                  <w:pPr>
                    <w:rPr>
                      <w:rFonts w:cs="Arial"/>
                      <w:sz w:val="20"/>
                      <w:szCs w:val="20"/>
                    </w:rPr>
                  </w:pPr>
                  <w:r w:rsidRPr="006771D1">
                    <w:rPr>
                      <w:rFonts w:cs="Arial"/>
                      <w:sz w:val="20"/>
                      <w:szCs w:val="20"/>
                    </w:rPr>
                    <w:t>If your site falls within, is next to or is linked to a nature conservation site, contact us as soon as possible to discuss your proposals before you send us your application.</w:t>
                  </w:r>
                </w:p>
                <w:p w14:paraId="166E122D" w14:textId="77777777" w:rsidR="006771D1" w:rsidRPr="006771D1" w:rsidRDefault="006771D1" w:rsidP="006771D1">
                  <w:pPr>
                    <w:rPr>
                      <w:rFonts w:cs="Arial"/>
                      <w:sz w:val="20"/>
                      <w:szCs w:val="20"/>
                    </w:rPr>
                  </w:pPr>
                  <w:r w:rsidRPr="006771D1">
                    <w:rPr>
                      <w:rFonts w:cs="Arial"/>
                      <w:sz w:val="20"/>
                      <w:szCs w:val="20"/>
                    </w:rPr>
                    <w:t>Under the European Habitats Regulations, we must make sure that Ordinary Watercourse Consent does not have a direct or indirect negative effect on any site specified in the regulations, including:</w:t>
                  </w:r>
                </w:p>
                <w:p w14:paraId="17BBFD79" w14:textId="77777777" w:rsidR="006771D1" w:rsidRPr="006771D1" w:rsidRDefault="006771D1" w:rsidP="006771D1">
                  <w:pPr>
                    <w:rPr>
                      <w:rFonts w:cs="Arial"/>
                      <w:sz w:val="20"/>
                      <w:szCs w:val="20"/>
                    </w:rPr>
                  </w:pPr>
                </w:p>
                <w:p w14:paraId="21F7DC7B"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Sites of Specific Scientific Interest (SSSIs)</w:t>
                  </w:r>
                </w:p>
                <w:p w14:paraId="3CD22623"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Designated Special Areas of Conservation (SACs)</w:t>
                  </w:r>
                </w:p>
                <w:p w14:paraId="650DE32E"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Special Protection Areas (SPAs)</w:t>
                  </w:r>
                </w:p>
                <w:p w14:paraId="60D14D13"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Listed RAMSAR sites</w:t>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t>and</w:t>
                  </w:r>
                </w:p>
                <w:p w14:paraId="5886CB49"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Scheduled Ancient Monuments</w:t>
                  </w:r>
                </w:p>
                <w:p w14:paraId="46319340" w14:textId="77777777" w:rsidR="006771D1" w:rsidRPr="006771D1" w:rsidRDefault="006771D1" w:rsidP="006771D1">
                  <w:pPr>
                    <w:rPr>
                      <w:rFonts w:cs="Arial"/>
                      <w:sz w:val="20"/>
                      <w:szCs w:val="20"/>
                    </w:rPr>
                  </w:pPr>
                </w:p>
                <w:p w14:paraId="76EACF05" w14:textId="77777777" w:rsidR="006771D1" w:rsidRPr="006771D1" w:rsidRDefault="006771D1" w:rsidP="006771D1">
                  <w:pPr>
                    <w:rPr>
                      <w:rFonts w:cs="Arial"/>
                      <w:sz w:val="20"/>
                      <w:szCs w:val="20"/>
                    </w:rPr>
                  </w:pPr>
                  <w:r w:rsidRPr="006771D1">
                    <w:rPr>
                      <w:rFonts w:cs="Arial"/>
                      <w:sz w:val="20"/>
                      <w:szCs w:val="20"/>
                    </w:rPr>
                    <w:t>Under the Habitat Regulations, we must consult the Countryside council for Wales or/and CADW in the case of ancient monuments.</w:t>
                  </w:r>
                </w:p>
                <w:p w14:paraId="0F6C9B8B" w14:textId="2914EBAD" w:rsidR="006771D1" w:rsidRDefault="006771D1" w:rsidP="006771D1">
                  <w:pPr>
                    <w:rPr>
                      <w:rFonts w:cs="Arial"/>
                      <w:sz w:val="20"/>
                      <w:szCs w:val="20"/>
                    </w:rPr>
                  </w:pPr>
                  <w:r w:rsidRPr="006771D1">
                    <w:rPr>
                      <w:rFonts w:cs="Arial"/>
                      <w:sz w:val="20"/>
                      <w:szCs w:val="20"/>
                    </w:rPr>
                    <w:t>You may wish to contact these organisations yourself to get their views on your proposal</w:t>
                  </w:r>
                </w:p>
              </w:txbxContent>
            </v:textbox>
            <w10:wrap type="square" anchorx="margin" anchory="margin"/>
          </v:shape>
        </w:pict>
      </w:r>
      <w:r>
        <w:rPr>
          <w:b/>
          <w:bCs/>
          <w:noProof/>
          <w:szCs w:val="24"/>
        </w:rPr>
        <w:pict w14:anchorId="0C883578">
          <v:shape id="_x0000_s2145" type="#_x0000_t202" style="position:absolute;margin-left:.55pt;margin-top:402.7pt;width:522pt;height:145.7pt;z-index:251681792;visibility:visible;mso-wrap-distance-left:9pt;mso-wrap-distance-top:3.6pt;mso-wrap-distance-right:9pt;mso-wrap-distance-bottom:3.6pt;mso-position-horizontal-relative:margin;mso-position-vertical-relative:margin;mso-width-relative:margin;mso-height-relative:margin;v-text-anchor:top">
            <v:textbox style="mso-next-textbox:#_x0000_s2145">
              <w:txbxContent>
                <w:p w14:paraId="089D5509" w14:textId="76AAF4E5" w:rsidR="006771D1" w:rsidRPr="00B836DB" w:rsidRDefault="006771D1" w:rsidP="006771D1">
                  <w:pPr>
                    <w:ind w:left="720"/>
                    <w:rPr>
                      <w:rFonts w:cs="Arial"/>
                      <w:smallCaps/>
                      <w:lang w:val="en-US"/>
                    </w:rPr>
                  </w:pPr>
                  <w:r>
                    <w:rPr>
                      <w:rFonts w:cs="Arial"/>
                      <w:smallCaps/>
                    </w:rPr>
                    <w:t>8.1. Do the proposed works involve or affect the following:</w:t>
                  </w:r>
                </w:p>
                <w:p w14:paraId="16D3F6D0" w14:textId="77777777" w:rsidR="006771D1" w:rsidRPr="006771D1" w:rsidRDefault="006771D1" w:rsidP="006771D1">
                  <w:pPr>
                    <w:rPr>
                      <w:rFonts w:cs="Arial"/>
                      <w:sz w:val="16"/>
                      <w:szCs w:val="16"/>
                    </w:rPr>
                  </w:pPr>
                </w:p>
                <w:p w14:paraId="3EB557A3" w14:textId="7E40067D" w:rsidR="006771D1" w:rsidRDefault="006771D1" w:rsidP="006771D1">
                  <w:pPr>
                    <w:rPr>
                      <w:rFonts w:cs="Arial"/>
                      <w:szCs w:val="24"/>
                    </w:rPr>
                  </w:pPr>
                  <w:r>
                    <w:rPr>
                      <w:rFonts w:cs="Arial"/>
                      <w:szCs w:val="24"/>
                    </w:rPr>
                    <w:tab/>
                    <w:t>IMPOUNDING (holding back a watercourse):</w:t>
                  </w:r>
                  <w:r w:rsidRPr="006771D1">
                    <w:rPr>
                      <w:rFonts w:cs="Arial"/>
                      <w:szCs w:val="24"/>
                    </w:rPr>
                    <w:t xml:space="preserve"> </w:t>
                  </w:r>
                  <w:r>
                    <w:rPr>
                      <w:rFonts w:cs="Arial"/>
                      <w:szCs w:val="24"/>
                    </w:rPr>
                    <w:tab/>
                  </w:r>
                  <w:r>
                    <w:rPr>
                      <w:rFonts w:cs="Arial"/>
                      <w:szCs w:val="24"/>
                    </w:rPr>
                    <w:tab/>
                    <w:t>YES / NO</w:t>
                  </w:r>
                </w:p>
                <w:p w14:paraId="7AC95B99" w14:textId="727EE77C" w:rsidR="006771D1" w:rsidRPr="006771D1" w:rsidRDefault="006771D1" w:rsidP="006771D1">
                  <w:pPr>
                    <w:rPr>
                      <w:rFonts w:cs="Arial"/>
                      <w:sz w:val="16"/>
                      <w:szCs w:val="16"/>
                    </w:rPr>
                  </w:pPr>
                  <w:r>
                    <w:rPr>
                      <w:rFonts w:cs="Arial"/>
                      <w:sz w:val="16"/>
                      <w:szCs w:val="16"/>
                    </w:rPr>
                    <w:tab/>
                  </w:r>
                </w:p>
                <w:p w14:paraId="40BEE76D" w14:textId="09836641" w:rsidR="006771D1" w:rsidRDefault="006771D1" w:rsidP="006771D1">
                  <w:pPr>
                    <w:ind w:firstLine="720"/>
                    <w:rPr>
                      <w:rFonts w:cs="Arial"/>
                      <w:szCs w:val="24"/>
                    </w:rPr>
                  </w:pPr>
                  <w:r>
                    <w:rPr>
                      <w:rFonts w:cs="Arial"/>
                      <w:szCs w:val="24"/>
                    </w:rPr>
                    <w:t xml:space="preserve">ABSTRACTING (removing) WATER: </w:t>
                  </w:r>
                  <w:r>
                    <w:rPr>
                      <w:rFonts w:cs="Arial"/>
                      <w:szCs w:val="24"/>
                    </w:rPr>
                    <w:tab/>
                  </w:r>
                  <w:r>
                    <w:rPr>
                      <w:rFonts w:cs="Arial"/>
                      <w:szCs w:val="24"/>
                    </w:rPr>
                    <w:tab/>
                  </w:r>
                  <w:r>
                    <w:rPr>
                      <w:rFonts w:cs="Arial"/>
                      <w:szCs w:val="24"/>
                    </w:rPr>
                    <w:tab/>
                    <w:t>YES / NO</w:t>
                  </w:r>
                </w:p>
                <w:p w14:paraId="415D4A3A" w14:textId="77777777" w:rsidR="006771D1" w:rsidRPr="006771D1" w:rsidRDefault="006771D1" w:rsidP="006771D1">
                  <w:pPr>
                    <w:ind w:firstLine="720"/>
                    <w:rPr>
                      <w:rFonts w:cs="Arial"/>
                      <w:sz w:val="16"/>
                      <w:szCs w:val="16"/>
                    </w:rPr>
                  </w:pPr>
                </w:p>
                <w:p w14:paraId="0C267AE8" w14:textId="3D082430" w:rsidR="006771D1" w:rsidRDefault="006771D1" w:rsidP="006771D1">
                  <w:pPr>
                    <w:ind w:firstLine="720"/>
                    <w:rPr>
                      <w:rFonts w:cs="Arial"/>
                      <w:szCs w:val="24"/>
                    </w:rPr>
                  </w:pPr>
                  <w:r>
                    <w:rPr>
                      <w:rFonts w:cs="Arial"/>
                      <w:szCs w:val="24"/>
                    </w:rPr>
                    <w:t>FISH OR FISHERIES:</w:t>
                  </w:r>
                  <w:r>
                    <w:rPr>
                      <w:rFonts w:cs="Arial"/>
                      <w:szCs w:val="24"/>
                    </w:rPr>
                    <w:tab/>
                  </w:r>
                  <w:r>
                    <w:rPr>
                      <w:rFonts w:cs="Arial"/>
                      <w:szCs w:val="24"/>
                    </w:rPr>
                    <w:tab/>
                  </w:r>
                  <w:r>
                    <w:rPr>
                      <w:rFonts w:cs="Arial"/>
                      <w:szCs w:val="24"/>
                    </w:rPr>
                    <w:tab/>
                  </w:r>
                  <w:r>
                    <w:rPr>
                      <w:rFonts w:cs="Arial"/>
                      <w:szCs w:val="24"/>
                    </w:rPr>
                    <w:tab/>
                  </w:r>
                  <w:r>
                    <w:rPr>
                      <w:rFonts w:cs="Arial"/>
                      <w:szCs w:val="24"/>
                    </w:rPr>
                    <w:tab/>
                    <w:t>YES / NO</w:t>
                  </w:r>
                </w:p>
                <w:p w14:paraId="277EDF91" w14:textId="77777777" w:rsidR="006771D1" w:rsidRPr="006771D1" w:rsidRDefault="006771D1" w:rsidP="006771D1">
                  <w:pPr>
                    <w:ind w:firstLine="720"/>
                    <w:rPr>
                      <w:rFonts w:cs="Arial"/>
                      <w:sz w:val="16"/>
                      <w:szCs w:val="16"/>
                    </w:rPr>
                  </w:pPr>
                </w:p>
                <w:p w14:paraId="234DBE24" w14:textId="7C612B09" w:rsidR="006771D1" w:rsidRDefault="006771D1" w:rsidP="006771D1">
                  <w:pPr>
                    <w:ind w:firstLine="720"/>
                    <w:rPr>
                      <w:rFonts w:cs="Arial"/>
                      <w:szCs w:val="24"/>
                    </w:rPr>
                  </w:pPr>
                  <w:r>
                    <w:rPr>
                      <w:rFonts w:cs="Arial"/>
                      <w:szCs w:val="24"/>
                    </w:rPr>
                    <w:t>DISPOSING OF WASTE MATERIAL:</w:t>
                  </w:r>
                  <w:r>
                    <w:rPr>
                      <w:rFonts w:cs="Arial"/>
                      <w:szCs w:val="24"/>
                    </w:rPr>
                    <w:tab/>
                  </w:r>
                  <w:r>
                    <w:rPr>
                      <w:rFonts w:cs="Arial"/>
                      <w:szCs w:val="24"/>
                    </w:rPr>
                    <w:tab/>
                  </w:r>
                  <w:r>
                    <w:rPr>
                      <w:rFonts w:cs="Arial"/>
                      <w:szCs w:val="24"/>
                    </w:rPr>
                    <w:tab/>
                    <w:t>YES / NO</w:t>
                  </w:r>
                </w:p>
                <w:p w14:paraId="42981B29" w14:textId="77777777" w:rsidR="006771D1" w:rsidRPr="006771D1" w:rsidRDefault="006771D1" w:rsidP="006771D1">
                  <w:pPr>
                    <w:rPr>
                      <w:rFonts w:cs="Arial"/>
                      <w:sz w:val="16"/>
                      <w:szCs w:val="16"/>
                    </w:rPr>
                  </w:pPr>
                </w:p>
                <w:p w14:paraId="7E8F6669" w14:textId="05BF5230" w:rsidR="006771D1" w:rsidRPr="006771D1" w:rsidRDefault="006771D1" w:rsidP="006771D1">
                  <w:pPr>
                    <w:rPr>
                      <w:rFonts w:cs="Arial"/>
                      <w:sz w:val="20"/>
                      <w:szCs w:val="20"/>
                    </w:rPr>
                  </w:pPr>
                  <w:r w:rsidRPr="006771D1">
                    <w:rPr>
                      <w:rFonts w:cs="Arial"/>
                      <w:sz w:val="20"/>
                      <w:szCs w:val="20"/>
                    </w:rPr>
                    <w:t>If yes to any or all of these, you will probably need extra licenses or consents from the Environment Agency Wales before you start. (</w:t>
                  </w:r>
                  <w:r>
                    <w:rPr>
                      <w:rFonts w:cs="Arial"/>
                      <w:sz w:val="20"/>
                      <w:szCs w:val="20"/>
                    </w:rPr>
                    <w:t>P</w:t>
                  </w:r>
                  <w:r w:rsidRPr="006771D1">
                    <w:rPr>
                      <w:rFonts w:cs="Arial"/>
                      <w:sz w:val="20"/>
                      <w:szCs w:val="20"/>
                    </w:rPr>
                    <w:t>lease see guidance note above)</w:t>
                  </w:r>
                  <w:r>
                    <w:rPr>
                      <w:rFonts w:cs="Arial"/>
                      <w:sz w:val="20"/>
                      <w:szCs w:val="20"/>
                    </w:rPr>
                    <w:t>.</w:t>
                  </w:r>
                </w:p>
              </w:txbxContent>
            </v:textbox>
            <w10:wrap type="square" anchorx="margin" anchory="margin"/>
          </v:shape>
        </w:pict>
      </w:r>
      <w:r>
        <w:rPr>
          <w:b/>
          <w:bCs/>
          <w:noProof/>
          <w:szCs w:val="24"/>
        </w:rPr>
        <w:pict w14:anchorId="0C883578">
          <v:shape id="_x0000_s2144" type="#_x0000_t202" style="position:absolute;margin-left:.55pt;margin-top:318.75pt;width:522pt;height:77.1pt;z-index:251680768;visibility:visible;mso-wrap-distance-left:9pt;mso-wrap-distance-top:3.6pt;mso-wrap-distance-right:9pt;mso-wrap-distance-bottom:3.6pt;mso-position-horizontal-relative:margin;mso-position-vertical-relative:margin;mso-width-relative:margin;mso-height-relative:margin;v-text-anchor:top">
            <v:textbox style="mso-next-textbox:#_x0000_s2144">
              <w:txbxContent>
                <w:p w14:paraId="3E387837" w14:textId="2AF73071" w:rsidR="006771D1" w:rsidRPr="00B836DB" w:rsidRDefault="006771D1" w:rsidP="006771D1">
                  <w:pPr>
                    <w:ind w:left="720"/>
                    <w:rPr>
                      <w:rFonts w:cs="Arial"/>
                      <w:smallCaps/>
                      <w:lang w:val="en-US"/>
                    </w:rPr>
                  </w:pPr>
                  <w:r>
                    <w:rPr>
                      <w:rFonts w:cs="Arial"/>
                      <w:smallCaps/>
                    </w:rPr>
                    <w:t>8. Additional Licenses or Consents</w:t>
                  </w:r>
                </w:p>
                <w:p w14:paraId="1768A5EF" w14:textId="77777777" w:rsidR="006771D1" w:rsidRPr="006771D1" w:rsidRDefault="006771D1" w:rsidP="006771D1">
                  <w:pPr>
                    <w:rPr>
                      <w:rFonts w:cs="Arial"/>
                      <w:sz w:val="16"/>
                      <w:szCs w:val="16"/>
                    </w:rPr>
                  </w:pPr>
                </w:p>
                <w:p w14:paraId="6DA1A7E3" w14:textId="77777777" w:rsidR="006771D1" w:rsidRPr="006771D1" w:rsidRDefault="006771D1" w:rsidP="006771D1">
                  <w:pPr>
                    <w:rPr>
                      <w:rFonts w:cs="Arial"/>
                      <w:sz w:val="20"/>
                      <w:szCs w:val="20"/>
                    </w:rPr>
                  </w:pPr>
                  <w:r w:rsidRPr="006771D1">
                    <w:rPr>
                      <w:rFonts w:cs="Arial"/>
                      <w:sz w:val="20"/>
                      <w:szCs w:val="20"/>
                    </w:rPr>
                    <w:t>You need to consider if your plan will involve or could affect any of the listed.</w:t>
                  </w:r>
                </w:p>
                <w:p w14:paraId="686672C4" w14:textId="023ACDFD" w:rsidR="006771D1" w:rsidRDefault="006771D1" w:rsidP="006771D1">
                  <w:pPr>
                    <w:rPr>
                      <w:rFonts w:cs="Arial"/>
                      <w:sz w:val="20"/>
                      <w:szCs w:val="20"/>
                    </w:rPr>
                  </w:pPr>
                  <w:r w:rsidRPr="006771D1">
                    <w:rPr>
                      <w:rFonts w:cs="Arial"/>
                      <w:sz w:val="20"/>
                      <w:szCs w:val="20"/>
                    </w:rPr>
                    <w:t>If you are answer ‘yes’ to any of the question, you will probably need extra licenses or consents from the Environment Agency before you start work. You should make sure that you have enough time to get all the approvals you need before you start work. If you don’t this could delay the work.</w:t>
                  </w:r>
                </w:p>
              </w:txbxContent>
            </v:textbox>
            <w10:wrap type="square" anchorx="margin" anchory="margin"/>
          </v:shape>
        </w:pict>
      </w:r>
      <w:r>
        <w:rPr>
          <w:b/>
          <w:bCs/>
          <w:noProof/>
          <w:szCs w:val="24"/>
        </w:rPr>
        <w:pict w14:anchorId="0C883578">
          <v:shape id="_x0000_s2143" type="#_x0000_t202" style="position:absolute;margin-left:.55pt;margin-top:262pt;width:522pt;height:48.65pt;z-index:251679744;visibility:visible;mso-wrap-distance-left:9pt;mso-wrap-distance-top:3.6pt;mso-wrap-distance-right:9pt;mso-wrap-distance-bottom:3.6pt;mso-position-horizontal-relative:margin;mso-position-vertical-relative:margin;mso-width-relative:margin;mso-height-relative:margin;v-text-anchor:top">
            <v:textbox style="mso-next-textbox:#_x0000_s2143">
              <w:txbxContent>
                <w:p w14:paraId="6758E475" w14:textId="41512817" w:rsidR="006771D1" w:rsidRPr="00B836DB" w:rsidRDefault="006771D1" w:rsidP="006771D1">
                  <w:pPr>
                    <w:ind w:left="720"/>
                    <w:rPr>
                      <w:rFonts w:cs="Arial"/>
                      <w:smallCaps/>
                      <w:lang w:val="en-US"/>
                    </w:rPr>
                  </w:pPr>
                  <w:r>
                    <w:rPr>
                      <w:rFonts w:cs="Arial"/>
                      <w:smallCaps/>
                    </w:rPr>
                    <w:t>7.2. Date construction work will start</w:t>
                  </w:r>
                </w:p>
                <w:p w14:paraId="58413A2A" w14:textId="77777777" w:rsidR="006771D1" w:rsidRPr="006771D1" w:rsidRDefault="006771D1" w:rsidP="006771D1">
                  <w:pPr>
                    <w:rPr>
                      <w:rFonts w:cs="Arial"/>
                      <w:sz w:val="16"/>
                      <w:szCs w:val="16"/>
                    </w:rPr>
                  </w:pPr>
                </w:p>
                <w:p w14:paraId="2AA59704" w14:textId="1736F00D" w:rsidR="006771D1" w:rsidRPr="006771D1" w:rsidRDefault="006771D1" w:rsidP="006771D1">
                  <w:pPr>
                    <w:ind w:left="720"/>
                    <w:rPr>
                      <w:rFonts w:cs="Arial"/>
                      <w:szCs w:val="24"/>
                      <w:u w:val="single"/>
                    </w:rPr>
                  </w:pPr>
                  <w:r>
                    <w:rPr>
                      <w:rFonts w:cs="Arial"/>
                      <w:szCs w:val="24"/>
                    </w:rPr>
                    <w:t>DATE:</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w:r>
      <w:r>
        <w:rPr>
          <w:b/>
          <w:bCs/>
          <w:noProof/>
          <w:szCs w:val="24"/>
        </w:rPr>
        <w:pict w14:anchorId="0C883578">
          <v:shape id="_x0000_s2142" type="#_x0000_t202" style="position:absolute;margin-left:.55pt;margin-top:157.4pt;width:522pt;height:96.35pt;z-index:251678720;visibility:visible;mso-wrap-distance-left:9pt;mso-wrap-distance-top:3.6pt;mso-wrap-distance-right:9pt;mso-wrap-distance-bottom:3.6pt;mso-position-horizontal-relative:margin;mso-position-vertical-relative:margin;mso-width-relative:margin;mso-height-relative:margin;v-text-anchor:top">
            <v:textbox style="mso-next-textbox:#_x0000_s2142">
              <w:txbxContent>
                <w:p w14:paraId="65EE2319" w14:textId="25FC28A3" w:rsidR="006771D1" w:rsidRPr="00B836DB" w:rsidRDefault="006771D1" w:rsidP="006771D1">
                  <w:pPr>
                    <w:ind w:left="720"/>
                    <w:rPr>
                      <w:rFonts w:cs="Arial"/>
                      <w:smallCaps/>
                      <w:lang w:val="en-US"/>
                    </w:rPr>
                  </w:pPr>
                  <w:r>
                    <w:rPr>
                      <w:rFonts w:cs="Arial"/>
                      <w:smallCaps/>
                    </w:rPr>
                    <w:t>7. Are the works permanent or temporary</w:t>
                  </w:r>
                </w:p>
                <w:p w14:paraId="7BC56366" w14:textId="77777777" w:rsidR="006771D1" w:rsidRDefault="006771D1" w:rsidP="006771D1">
                  <w:pPr>
                    <w:rPr>
                      <w:rFonts w:cs="Arial"/>
                      <w:sz w:val="16"/>
                      <w:szCs w:val="16"/>
                    </w:rPr>
                  </w:pPr>
                </w:p>
                <w:p w14:paraId="08D1351A" w14:textId="6638F155" w:rsidR="006771D1" w:rsidRDefault="006771D1" w:rsidP="006771D1">
                  <w:pPr>
                    <w:rPr>
                      <w:rFonts w:cs="Arial"/>
                      <w:szCs w:val="24"/>
                    </w:rPr>
                  </w:pPr>
                  <w:r>
                    <w:rPr>
                      <w:rFonts w:cs="Arial"/>
                      <w:szCs w:val="24"/>
                    </w:rPr>
                    <w:tab/>
                    <w:t>PERMAMENT:</w:t>
                  </w:r>
                  <w:r>
                    <w:rPr>
                      <w:rFonts w:cs="Arial"/>
                      <w:szCs w:val="24"/>
                    </w:rPr>
                    <w:tab/>
                  </w:r>
                  <w:r>
                    <w:rPr>
                      <w:rFonts w:cs="Arial"/>
                      <w:szCs w:val="24"/>
                    </w:rPr>
                    <w:tab/>
                    <w:t>YES</w:t>
                  </w:r>
                </w:p>
                <w:p w14:paraId="03C636D8" w14:textId="77777777" w:rsidR="006771D1" w:rsidRDefault="006771D1" w:rsidP="006771D1">
                  <w:pPr>
                    <w:rPr>
                      <w:rFonts w:cs="Arial"/>
                      <w:sz w:val="16"/>
                      <w:szCs w:val="16"/>
                    </w:rPr>
                  </w:pPr>
                </w:p>
                <w:p w14:paraId="3F97DF7A" w14:textId="52032EAC" w:rsidR="006771D1" w:rsidRDefault="006771D1" w:rsidP="006771D1">
                  <w:pPr>
                    <w:rPr>
                      <w:rFonts w:cs="Arial"/>
                      <w:szCs w:val="24"/>
                    </w:rPr>
                  </w:pPr>
                  <w:r>
                    <w:rPr>
                      <w:rFonts w:cs="Arial"/>
                      <w:szCs w:val="24"/>
                    </w:rPr>
                    <w:tab/>
                    <w:t>TEMPORARY:</w:t>
                  </w:r>
                  <w:r>
                    <w:rPr>
                      <w:rFonts w:cs="Arial"/>
                      <w:szCs w:val="24"/>
                    </w:rPr>
                    <w:tab/>
                  </w:r>
                  <w:r>
                    <w:rPr>
                      <w:rFonts w:cs="Arial"/>
                      <w:szCs w:val="24"/>
                    </w:rPr>
                    <w:tab/>
                    <w:t>YES</w:t>
                  </w:r>
                </w:p>
                <w:p w14:paraId="5DB2E07C" w14:textId="77777777" w:rsidR="006771D1" w:rsidRPr="006771D1" w:rsidRDefault="006771D1" w:rsidP="006771D1">
                  <w:pPr>
                    <w:rPr>
                      <w:rFonts w:cs="Arial"/>
                      <w:sz w:val="16"/>
                      <w:szCs w:val="16"/>
                    </w:rPr>
                  </w:pPr>
                </w:p>
                <w:p w14:paraId="63D62892" w14:textId="20340821" w:rsidR="006771D1" w:rsidRPr="006771D1" w:rsidRDefault="006771D1" w:rsidP="006771D1">
                  <w:pPr>
                    <w:rPr>
                      <w:rFonts w:cs="Arial"/>
                      <w:szCs w:val="24"/>
                    </w:rPr>
                  </w:pPr>
                  <w:r>
                    <w:rPr>
                      <w:rFonts w:cs="Arial"/>
                      <w:szCs w:val="24"/>
                    </w:rPr>
                    <w:tab/>
                    <w:t xml:space="preserve">DURATION OF THE TEMPORARY PERIOD: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rPr>
                    <w:t xml:space="preserve"> </w:t>
                  </w:r>
                </w:p>
              </w:txbxContent>
            </v:textbox>
            <w10:wrap type="square" anchorx="margin" anchory="margin"/>
          </v:shape>
        </w:pict>
      </w:r>
      <w:r>
        <w:rPr>
          <w:b/>
          <w:bCs/>
          <w:noProof/>
          <w:szCs w:val="24"/>
        </w:rPr>
        <w:pict w14:anchorId="0C883578">
          <v:shape id="_x0000_s2141" type="#_x0000_t202" style="position:absolute;margin-left:0;margin-top:1.5pt;width:522pt;height:146.6pt;z-index:251677696;visibility:visible;mso-wrap-distance-left:9pt;mso-wrap-distance-top:3.6pt;mso-wrap-distance-right:9pt;mso-wrap-distance-bottom:3.6pt;mso-position-horizontal:center;mso-position-horizontal-relative:margin;mso-position-vertical-relative:margin;mso-width-relative:margin;mso-height-relative:margin;v-text-anchor:top">
            <v:textbox style="mso-next-textbox:#_x0000_s2141">
              <w:txbxContent>
                <w:p w14:paraId="182D2BC1" w14:textId="0F401015" w:rsidR="006771D1" w:rsidRPr="00B836DB" w:rsidRDefault="006771D1" w:rsidP="006771D1">
                  <w:pPr>
                    <w:ind w:left="720"/>
                    <w:rPr>
                      <w:rFonts w:cs="Arial"/>
                      <w:smallCaps/>
                      <w:lang w:val="en-US"/>
                    </w:rPr>
                  </w:pPr>
                  <w:r>
                    <w:rPr>
                      <w:rFonts w:cs="Arial"/>
                      <w:smallCaps/>
                    </w:rPr>
                    <w:t>7. Construction Details</w:t>
                  </w:r>
                </w:p>
                <w:p w14:paraId="79584F2A" w14:textId="77777777" w:rsidR="006771D1" w:rsidRPr="006771D1" w:rsidRDefault="006771D1" w:rsidP="006771D1">
                  <w:pPr>
                    <w:rPr>
                      <w:rFonts w:cs="Arial"/>
                      <w:sz w:val="16"/>
                      <w:szCs w:val="16"/>
                    </w:rPr>
                  </w:pPr>
                </w:p>
                <w:p w14:paraId="4BE1FCF6" w14:textId="77777777" w:rsidR="006771D1" w:rsidRPr="006771D1" w:rsidRDefault="006771D1" w:rsidP="006771D1">
                  <w:pPr>
                    <w:rPr>
                      <w:rFonts w:cs="Arial"/>
                      <w:sz w:val="20"/>
                      <w:szCs w:val="20"/>
                    </w:rPr>
                  </w:pPr>
                  <w:r w:rsidRPr="006771D1">
                    <w:rPr>
                      <w:rFonts w:cs="Arial"/>
                      <w:sz w:val="20"/>
                      <w:szCs w:val="20"/>
                    </w:rPr>
                    <w:t xml:space="preserve">You need separate consents for the permanent works and any temporary works that do not form part of the permanent works. Temporary works could include, for example, cofferdams (watertight enclosures) across a watercourse, or temporary diversions of water while work is carried out.  </w:t>
                  </w:r>
                </w:p>
                <w:p w14:paraId="37B24934" w14:textId="77777777" w:rsidR="006771D1" w:rsidRPr="006771D1" w:rsidRDefault="006771D1" w:rsidP="006771D1">
                  <w:pPr>
                    <w:rPr>
                      <w:rFonts w:cs="Arial"/>
                      <w:sz w:val="16"/>
                      <w:szCs w:val="16"/>
                    </w:rPr>
                  </w:pPr>
                </w:p>
                <w:p w14:paraId="4DAF0F94" w14:textId="05175F51" w:rsidR="006771D1" w:rsidRPr="006771D1" w:rsidRDefault="006771D1" w:rsidP="006771D1">
                  <w:pPr>
                    <w:rPr>
                      <w:rFonts w:cs="Arial"/>
                      <w:sz w:val="20"/>
                      <w:szCs w:val="20"/>
                    </w:rPr>
                  </w:pPr>
                  <w:r w:rsidRPr="006771D1">
                    <w:rPr>
                      <w:rFonts w:cs="Arial"/>
                      <w:sz w:val="20"/>
                      <w:szCs w:val="20"/>
                    </w:rPr>
                    <w:t xml:space="preserve">For any temporary work we need to know how you are proposing to carry out the work. </w:t>
                  </w:r>
                  <w:r>
                    <w:rPr>
                      <w:rFonts w:cs="Arial"/>
                      <w:sz w:val="20"/>
                      <w:szCs w:val="20"/>
                    </w:rPr>
                    <w:t>Therefore,</w:t>
                  </w:r>
                  <w:r w:rsidRPr="006771D1">
                    <w:rPr>
                      <w:rFonts w:cs="Arial"/>
                      <w:sz w:val="20"/>
                      <w:szCs w:val="20"/>
                    </w:rPr>
                    <w:t xml:space="preserve"> you need to send us a ‘method statement’ that includes details of the specific measures you plan to take to keep disruption to a minimum and reduce any unwanted effects while the work is being carried out.</w:t>
                  </w:r>
                </w:p>
                <w:p w14:paraId="4FF589BD" w14:textId="77777777" w:rsidR="006771D1" w:rsidRPr="006771D1" w:rsidRDefault="006771D1" w:rsidP="006771D1">
                  <w:pPr>
                    <w:rPr>
                      <w:rFonts w:cs="Arial"/>
                      <w:sz w:val="20"/>
                      <w:szCs w:val="20"/>
                    </w:rPr>
                  </w:pPr>
                </w:p>
                <w:p w14:paraId="134533AC" w14:textId="39AD2EE9" w:rsidR="006771D1" w:rsidRDefault="006771D1" w:rsidP="006771D1">
                  <w:pPr>
                    <w:rPr>
                      <w:rFonts w:cs="Arial"/>
                      <w:sz w:val="20"/>
                      <w:szCs w:val="20"/>
                    </w:rPr>
                  </w:pPr>
                  <w:r w:rsidRPr="006771D1">
                    <w:rPr>
                      <w:rFonts w:cs="Arial"/>
                      <w:sz w:val="20"/>
                      <w:szCs w:val="20"/>
                    </w:rPr>
                    <w:t>We need to know when you are proposing to carry out the work and how long you think it will take.</w:t>
                  </w:r>
                  <w:r>
                    <w:rPr>
                      <w:rFonts w:cs="Arial"/>
                      <w:sz w:val="20"/>
                      <w:szCs w:val="20"/>
                    </w:rPr>
                    <w:t xml:space="preserve"> </w:t>
                  </w:r>
                  <w:r w:rsidRPr="006771D1">
                    <w:rPr>
                      <w:rFonts w:cs="Arial"/>
                      <w:sz w:val="20"/>
                      <w:szCs w:val="20"/>
                    </w:rPr>
                    <w:t>When you are planning the work you need to make sure that you have allowed enough time for us to consider your application.</w:t>
                  </w:r>
                </w:p>
              </w:txbxContent>
            </v:textbox>
            <w10:wrap type="square" anchorx="margin" anchory="margin"/>
          </v:shape>
        </w:pict>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p>
    <w:p w14:paraId="026A32C2" w14:textId="33F7E140" w:rsidR="006771D1" w:rsidRDefault="00B235B0">
      <w:pPr>
        <w:overflowPunct/>
        <w:autoSpaceDE/>
        <w:autoSpaceDN/>
        <w:adjustRightInd/>
        <w:textAlignment w:val="auto"/>
        <w:rPr>
          <w:b/>
          <w:bCs/>
          <w:szCs w:val="24"/>
        </w:rPr>
      </w:pPr>
      <w:r>
        <w:rPr>
          <w:b/>
          <w:bCs/>
          <w:noProof/>
          <w:szCs w:val="24"/>
        </w:rPr>
        <w:lastRenderedPageBreak/>
        <w:pict w14:anchorId="0C883578">
          <v:shape id="_x0000_s2153" type="#_x0000_t202" style="position:absolute;margin-left:.7pt;margin-top:693.95pt;width:522pt;height:46.05pt;z-index:251689984;visibility:visible;mso-wrap-distance-left:9pt;mso-wrap-distance-top:3.6pt;mso-wrap-distance-right:9pt;mso-wrap-distance-bottom:3.6pt;mso-position-horizontal-relative:margin;mso-position-vertical-relative:margin;mso-width-relative:margin;mso-height-relative:margin;v-text-anchor:top">
            <v:textbox style="mso-next-textbox:#_x0000_s2153">
              <w:txbxContent>
                <w:p w14:paraId="4F1164F7" w14:textId="4EFADBE9" w:rsidR="003B0089" w:rsidRPr="00B836DB" w:rsidRDefault="003B0089" w:rsidP="003B0089">
                  <w:pPr>
                    <w:ind w:left="720"/>
                    <w:rPr>
                      <w:rFonts w:cs="Arial"/>
                      <w:smallCaps/>
                      <w:lang w:val="en-US"/>
                    </w:rPr>
                  </w:pPr>
                  <w:r>
                    <w:rPr>
                      <w:rFonts w:cs="Arial"/>
                      <w:smallCaps/>
                    </w:rPr>
                    <w:t xml:space="preserve">10.5. Are the works associated with the </w:t>
                  </w:r>
                  <w:proofErr w:type="spellStart"/>
                  <w:r>
                    <w:rPr>
                      <w:rFonts w:cs="Arial"/>
                      <w:smallCaps/>
                    </w:rPr>
                    <w:t>SuDS</w:t>
                  </w:r>
                  <w:proofErr w:type="spellEnd"/>
                  <w:r>
                    <w:rPr>
                      <w:rFonts w:cs="Arial"/>
                      <w:smallCaps/>
                    </w:rPr>
                    <w:t xml:space="preserve"> Approval Body (SAB)?</w:t>
                  </w:r>
                </w:p>
                <w:p w14:paraId="695B3AC9" w14:textId="77777777" w:rsidR="003B0089" w:rsidRPr="003B0089" w:rsidRDefault="003B0089" w:rsidP="003B0089">
                  <w:pPr>
                    <w:rPr>
                      <w:rFonts w:cs="Arial"/>
                      <w:sz w:val="16"/>
                      <w:szCs w:val="16"/>
                    </w:rPr>
                  </w:pPr>
                </w:p>
                <w:p w14:paraId="33CA230F" w14:textId="73D36273" w:rsidR="003B0089" w:rsidRPr="003B0089" w:rsidRDefault="003B0089" w:rsidP="003B0089">
                  <w:pPr>
                    <w:rPr>
                      <w:rFonts w:cs="Arial"/>
                      <w:szCs w:val="24"/>
                    </w:rPr>
                  </w:pPr>
                  <w:r w:rsidRPr="003B0089">
                    <w:rPr>
                      <w:rFonts w:cs="Arial"/>
                      <w:szCs w:val="24"/>
                    </w:rPr>
                    <w:tab/>
                  </w:r>
                  <w:r w:rsidRPr="003B0089">
                    <w:rPr>
                      <w:rFonts w:cs="Arial"/>
                      <w:szCs w:val="24"/>
                    </w:rPr>
                    <w:tab/>
                    <w:t>YES / NO</w:t>
                  </w:r>
                </w:p>
              </w:txbxContent>
            </v:textbox>
            <w10:wrap type="square" anchorx="margin" anchory="margin"/>
          </v:shape>
        </w:pict>
      </w:r>
      <w:r>
        <w:rPr>
          <w:b/>
          <w:bCs/>
          <w:noProof/>
          <w:szCs w:val="24"/>
        </w:rPr>
        <w:pict w14:anchorId="0C883578">
          <v:shape id="_x0000_s2152" type="#_x0000_t202" style="position:absolute;margin-left:.8pt;margin-top:584.4pt;width:522pt;height:101.5pt;z-index:251688960;visibility:visible;mso-wrap-distance-left:9pt;mso-wrap-distance-top:3.6pt;mso-wrap-distance-right:9pt;mso-wrap-distance-bottom:3.6pt;mso-position-horizontal-relative:margin;mso-position-vertical-relative:margin;mso-width-relative:margin;mso-height-relative:margin;v-text-anchor:top">
            <v:textbox style="mso-next-textbox:#_x0000_s2152">
              <w:txbxContent>
                <w:p w14:paraId="69F0EA2D" w14:textId="5E559E1D" w:rsidR="003B0089" w:rsidRPr="00B836DB" w:rsidRDefault="003B0089" w:rsidP="003B0089">
                  <w:pPr>
                    <w:ind w:left="720"/>
                    <w:rPr>
                      <w:rFonts w:cs="Arial"/>
                      <w:smallCaps/>
                      <w:lang w:val="en-US"/>
                    </w:rPr>
                  </w:pPr>
                  <w:r>
                    <w:rPr>
                      <w:rFonts w:cs="Arial"/>
                      <w:smallCaps/>
                    </w:rPr>
                    <w:t>10.4. Planning Permission Approved</w:t>
                  </w:r>
                </w:p>
                <w:p w14:paraId="5A54A340" w14:textId="77777777" w:rsidR="003B0089" w:rsidRPr="003B0089" w:rsidRDefault="003B0089" w:rsidP="003B0089">
                  <w:pPr>
                    <w:rPr>
                      <w:rFonts w:cs="Arial"/>
                      <w:sz w:val="16"/>
                      <w:szCs w:val="16"/>
                    </w:rPr>
                  </w:pPr>
                </w:p>
                <w:p w14:paraId="1A811C10" w14:textId="4783103C"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003B0089" w:rsidRPr="001C0B4A">
                    <w:rPr>
                      <w:rFonts w:cs="Arial"/>
                      <w:sz w:val="20"/>
                    </w:rPr>
                    <w:t>Yes:</w:t>
                  </w:r>
                  <w:r w:rsidR="003B0089" w:rsidRPr="001C0B4A">
                    <w:rPr>
                      <w:rFonts w:cs="Arial"/>
                      <w:szCs w:val="24"/>
                    </w:rPr>
                    <w:tab/>
                  </w:r>
                  <w:r w:rsidR="003B0089" w:rsidRPr="001C0B4A">
                    <w:rPr>
                      <w:rFonts w:cs="Arial"/>
                      <w:szCs w:val="24"/>
                    </w:rPr>
                    <w:tab/>
                  </w:r>
                  <w:r w:rsidR="003B0089" w:rsidRPr="001C0B4A">
                    <w:rPr>
                      <w:rFonts w:cs="Arial"/>
                      <w:sz w:val="20"/>
                    </w:rPr>
                    <w:t>approval date</w:t>
                  </w:r>
                  <w:r w:rsidR="003B0089">
                    <w:rPr>
                      <w:rFonts w:cs="Arial"/>
                      <w:sz w:val="20"/>
                    </w:rPr>
                    <w:t xml:space="preserve">: </w:t>
                  </w:r>
                  <w:r w:rsidR="003B0089">
                    <w:rPr>
                      <w:rFonts w:cs="Arial"/>
                      <w:sz w:val="20"/>
                      <w:u w:val="single"/>
                    </w:rPr>
                    <w:tab/>
                  </w:r>
                  <w:r w:rsidR="003B0089">
                    <w:rPr>
                      <w:rFonts w:cs="Arial"/>
                      <w:sz w:val="20"/>
                      <w:u w:val="single"/>
                    </w:rPr>
                    <w:tab/>
                  </w:r>
                  <w:r w:rsidR="003B0089">
                    <w:rPr>
                      <w:rFonts w:cs="Arial"/>
                      <w:sz w:val="20"/>
                      <w:u w:val="single"/>
                    </w:rPr>
                    <w:tab/>
                  </w:r>
                  <w:r w:rsidR="003B0089" w:rsidRPr="001C0B4A">
                    <w:rPr>
                      <w:rFonts w:cs="Arial"/>
                      <w:szCs w:val="24"/>
                    </w:rPr>
                    <w:tab/>
                  </w:r>
                  <w:r w:rsidR="003B0089" w:rsidRPr="001C0B4A">
                    <w:rPr>
                      <w:rFonts w:cs="Arial"/>
                      <w:szCs w:val="24"/>
                    </w:rPr>
                    <w:tab/>
                  </w:r>
                </w:p>
                <w:p w14:paraId="661E6176" w14:textId="77777777" w:rsidR="003B0089" w:rsidRPr="001C0B4A" w:rsidRDefault="003B0089" w:rsidP="003B0089">
                  <w:pPr>
                    <w:tabs>
                      <w:tab w:val="left" w:pos="340"/>
                      <w:tab w:val="left" w:pos="700"/>
                      <w:tab w:val="left" w:pos="2824"/>
                    </w:tabs>
                    <w:jc w:val="both"/>
                    <w:rPr>
                      <w:rFonts w:cs="Arial"/>
                      <w:szCs w:val="24"/>
                    </w:rPr>
                  </w:pPr>
                </w:p>
                <w:p w14:paraId="368DC8EE" w14:textId="581E3055"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003B0089" w:rsidRPr="001C0B4A">
                    <w:rPr>
                      <w:rFonts w:cs="Arial"/>
                      <w:sz w:val="20"/>
                    </w:rPr>
                    <w:t>No:</w:t>
                  </w:r>
                  <w:r w:rsidR="003B0089" w:rsidRPr="001C0B4A">
                    <w:rPr>
                      <w:rFonts w:cs="Arial"/>
                      <w:szCs w:val="24"/>
                    </w:rPr>
                    <w:tab/>
                  </w:r>
                  <w:r w:rsidR="003B0089" w:rsidRPr="001C0B4A">
                    <w:rPr>
                      <w:rFonts w:cs="Arial"/>
                      <w:szCs w:val="24"/>
                    </w:rPr>
                    <w:tab/>
                  </w:r>
                  <w:r w:rsidR="003B0089" w:rsidRPr="001C0B4A">
                    <w:rPr>
                      <w:rFonts w:cs="Arial"/>
                      <w:sz w:val="20"/>
                    </w:rPr>
                    <w:t>awaiting decision</w:t>
                  </w:r>
                </w:p>
                <w:p w14:paraId="7C0CF25A" w14:textId="77777777" w:rsidR="0098008F"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p>
                <w:p w14:paraId="66FA3249" w14:textId="2EE91BA2"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Pr="001C0B4A">
                    <w:rPr>
                      <w:rFonts w:cs="Arial"/>
                      <w:sz w:val="20"/>
                    </w:rPr>
                    <w:t>No:</w:t>
                  </w:r>
                  <w:r w:rsidRPr="001C0B4A">
                    <w:rPr>
                      <w:rFonts w:cs="Arial"/>
                      <w:szCs w:val="24"/>
                    </w:rPr>
                    <w:tab/>
                  </w:r>
                  <w:r w:rsidRPr="001C0B4A">
                    <w:rPr>
                      <w:rFonts w:cs="Arial"/>
                      <w:szCs w:val="24"/>
                    </w:rPr>
                    <w:tab/>
                  </w:r>
                  <w:r>
                    <w:rPr>
                      <w:rFonts w:cs="Arial"/>
                      <w:sz w:val="20"/>
                    </w:rPr>
                    <w:t>rejected</w:t>
                  </w:r>
                </w:p>
              </w:txbxContent>
            </v:textbox>
            <w10:wrap type="square" anchorx="margin" anchory="margin"/>
          </v:shape>
        </w:pict>
      </w:r>
      <w:r>
        <w:rPr>
          <w:b/>
          <w:bCs/>
          <w:noProof/>
          <w:szCs w:val="24"/>
        </w:rPr>
        <w:pict w14:anchorId="0C883578">
          <v:shape id="_x0000_s2151" type="#_x0000_t202" style="position:absolute;margin-left:.8pt;margin-top:529.35pt;width:522pt;height:46.05pt;z-index:251687936;visibility:visible;mso-wrap-distance-left:9pt;mso-wrap-distance-top:3.6pt;mso-wrap-distance-right:9pt;mso-wrap-distance-bottom:3.6pt;mso-position-horizontal-relative:margin;mso-position-vertical-relative:margin;mso-width-relative:margin;mso-height-relative:margin;v-text-anchor:top">
            <v:textbox style="mso-next-textbox:#_x0000_s2151">
              <w:txbxContent>
                <w:p w14:paraId="42A069AE" w14:textId="0BE21E00" w:rsidR="003B0089" w:rsidRPr="00B836DB" w:rsidRDefault="003B0089" w:rsidP="003B0089">
                  <w:pPr>
                    <w:ind w:left="720"/>
                    <w:rPr>
                      <w:rFonts w:cs="Arial"/>
                      <w:smallCaps/>
                      <w:lang w:val="en-US"/>
                    </w:rPr>
                  </w:pPr>
                  <w:r>
                    <w:rPr>
                      <w:rFonts w:cs="Arial"/>
                      <w:smallCaps/>
                    </w:rPr>
                    <w:t>10.3. Date Submitted</w:t>
                  </w:r>
                </w:p>
                <w:p w14:paraId="1F02FD86" w14:textId="77777777" w:rsidR="003B0089" w:rsidRPr="003B0089" w:rsidRDefault="003B0089" w:rsidP="003B0089">
                  <w:pPr>
                    <w:rPr>
                      <w:rFonts w:cs="Arial"/>
                      <w:sz w:val="16"/>
                      <w:szCs w:val="16"/>
                    </w:rPr>
                  </w:pPr>
                </w:p>
                <w:p w14:paraId="50C4B1D4" w14:textId="77777777"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24E6FC0B" w14:textId="77777777" w:rsidR="003B0089" w:rsidRPr="003B0089" w:rsidRDefault="003B0089" w:rsidP="003B0089">
                  <w:pPr>
                    <w:rPr>
                      <w:rFonts w:cs="Arial"/>
                      <w:sz w:val="20"/>
                      <w:szCs w:val="20"/>
                      <w:u w:val="single"/>
                    </w:rPr>
                  </w:pPr>
                </w:p>
              </w:txbxContent>
            </v:textbox>
            <w10:wrap type="square" anchorx="margin" anchory="margin"/>
          </v:shape>
        </w:pict>
      </w:r>
      <w:r>
        <w:rPr>
          <w:b/>
          <w:bCs/>
          <w:noProof/>
          <w:szCs w:val="24"/>
        </w:rPr>
        <w:pict w14:anchorId="0C883578">
          <v:shape id="_x0000_s2150" type="#_x0000_t202" style="position:absolute;margin-left:.8pt;margin-top:474.35pt;width:522pt;height:46.05pt;z-index:251686912;visibility:visible;mso-wrap-distance-left:9pt;mso-wrap-distance-top:3.6pt;mso-wrap-distance-right:9pt;mso-wrap-distance-bottom:3.6pt;mso-position-horizontal-relative:margin;mso-position-vertical-relative:margin;mso-width-relative:margin;mso-height-relative:margin;v-text-anchor:top">
            <v:textbox style="mso-next-textbox:#_x0000_s2150">
              <w:txbxContent>
                <w:p w14:paraId="53A90F8C" w14:textId="309A85AB" w:rsidR="003B0089" w:rsidRPr="00B836DB" w:rsidRDefault="003B0089" w:rsidP="003B0089">
                  <w:pPr>
                    <w:ind w:left="720"/>
                    <w:rPr>
                      <w:rFonts w:cs="Arial"/>
                      <w:smallCaps/>
                      <w:lang w:val="en-US"/>
                    </w:rPr>
                  </w:pPr>
                  <w:r>
                    <w:rPr>
                      <w:rFonts w:cs="Arial"/>
                      <w:smallCaps/>
                    </w:rPr>
                    <w:t>10.2. Application Number</w:t>
                  </w:r>
                </w:p>
                <w:p w14:paraId="17C642C2" w14:textId="77777777" w:rsidR="003B0089" w:rsidRPr="003B0089" w:rsidRDefault="003B0089" w:rsidP="003B0089">
                  <w:pPr>
                    <w:rPr>
                      <w:rFonts w:cs="Arial"/>
                      <w:sz w:val="16"/>
                      <w:szCs w:val="16"/>
                    </w:rPr>
                  </w:pPr>
                </w:p>
                <w:p w14:paraId="2BFBB83C" w14:textId="3306AF6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2D7B2A1" w14:textId="77777777" w:rsidR="003B0089" w:rsidRPr="003B0089" w:rsidRDefault="003B0089" w:rsidP="003B0089">
                  <w:pPr>
                    <w:rPr>
                      <w:rFonts w:cs="Arial"/>
                      <w:sz w:val="20"/>
                      <w:szCs w:val="20"/>
                      <w:u w:val="single"/>
                    </w:rPr>
                  </w:pPr>
                </w:p>
              </w:txbxContent>
            </v:textbox>
            <w10:wrap type="square" anchorx="margin" anchory="margin"/>
          </v:shape>
        </w:pict>
      </w:r>
      <w:r>
        <w:rPr>
          <w:b/>
          <w:bCs/>
          <w:noProof/>
          <w:szCs w:val="24"/>
        </w:rPr>
        <w:pict w14:anchorId="0C883578">
          <v:shape id="_x0000_s2149" type="#_x0000_t202" style="position:absolute;margin-left:.8pt;margin-top:348.3pt;width:522pt;height:117.15pt;z-index:251685888;visibility:visible;mso-wrap-distance-left:9pt;mso-wrap-distance-top:3.6pt;mso-wrap-distance-right:9pt;mso-wrap-distance-bottom:3.6pt;mso-position-horizontal-relative:margin;mso-position-vertical-relative:margin;mso-width-relative:margin;mso-height-relative:margin;v-text-anchor:top">
            <v:textbox style="mso-next-textbox:#_x0000_s2149">
              <w:txbxContent>
                <w:p w14:paraId="6EA85E67" w14:textId="5C212974" w:rsidR="003B0089" w:rsidRPr="00B836DB" w:rsidRDefault="003B0089" w:rsidP="003B0089">
                  <w:pPr>
                    <w:ind w:left="720"/>
                    <w:rPr>
                      <w:rFonts w:cs="Arial"/>
                      <w:smallCaps/>
                      <w:lang w:val="en-US"/>
                    </w:rPr>
                  </w:pPr>
                  <w:r>
                    <w:rPr>
                      <w:rFonts w:cs="Arial"/>
                      <w:smallCaps/>
                    </w:rPr>
                    <w:t>10.1. Planning Authority</w:t>
                  </w:r>
                </w:p>
                <w:p w14:paraId="77C46720" w14:textId="77777777" w:rsidR="003B0089" w:rsidRPr="003B0089" w:rsidRDefault="003B0089" w:rsidP="003B0089">
                  <w:pPr>
                    <w:rPr>
                      <w:rFonts w:cs="Arial"/>
                      <w:sz w:val="16"/>
                      <w:szCs w:val="16"/>
                    </w:rPr>
                  </w:pPr>
                </w:p>
                <w:p w14:paraId="44B5243F" w14:textId="7F40221A"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43C54D5" w14:textId="77777777" w:rsidR="003B0089" w:rsidRPr="003B0089" w:rsidRDefault="003B0089" w:rsidP="003B0089">
                  <w:pPr>
                    <w:rPr>
                      <w:rFonts w:cs="Arial"/>
                      <w:sz w:val="20"/>
                      <w:szCs w:val="20"/>
                      <w:u w:val="single"/>
                    </w:rPr>
                  </w:pPr>
                </w:p>
              </w:txbxContent>
            </v:textbox>
            <w10:wrap type="square" anchorx="margin" anchory="margin"/>
          </v:shape>
        </w:pict>
      </w:r>
      <w:r>
        <w:rPr>
          <w:b/>
          <w:bCs/>
          <w:noProof/>
          <w:szCs w:val="24"/>
        </w:rPr>
        <w:pict w14:anchorId="0C883578">
          <v:shape id="_x0000_s2148" type="#_x0000_t202" style="position:absolute;margin-left:.8pt;margin-top:267.9pt;width:522pt;height:67.75pt;z-index:251684864;visibility:visible;mso-wrap-distance-left:9pt;mso-wrap-distance-top:3.6pt;mso-wrap-distance-right:9pt;mso-wrap-distance-bottom:3.6pt;mso-position-horizontal-relative:margin;mso-position-vertical-relative:margin;mso-width-relative:margin;mso-height-relative:margin;v-text-anchor:top">
            <v:textbox style="mso-next-textbox:#_x0000_s2148">
              <w:txbxContent>
                <w:p w14:paraId="10FE3B3B" w14:textId="308EA81A" w:rsidR="003B0089" w:rsidRPr="00B836DB" w:rsidRDefault="003B0089" w:rsidP="003B0089">
                  <w:pPr>
                    <w:ind w:left="720"/>
                    <w:rPr>
                      <w:rFonts w:cs="Arial"/>
                      <w:smallCaps/>
                      <w:lang w:val="en-US"/>
                    </w:rPr>
                  </w:pPr>
                  <w:r>
                    <w:rPr>
                      <w:rFonts w:cs="Arial"/>
                      <w:smallCaps/>
                    </w:rPr>
                    <w:t>10. Other Authority Permissions</w:t>
                  </w:r>
                </w:p>
                <w:p w14:paraId="0432FC50" w14:textId="77777777" w:rsidR="003B0089" w:rsidRPr="006771D1" w:rsidRDefault="003B0089" w:rsidP="003B0089">
                  <w:pPr>
                    <w:rPr>
                      <w:rFonts w:cs="Arial"/>
                      <w:sz w:val="16"/>
                      <w:szCs w:val="16"/>
                    </w:rPr>
                  </w:pPr>
                </w:p>
                <w:p w14:paraId="3F0E42D9" w14:textId="77777777" w:rsidR="003B0089" w:rsidRPr="003B0089" w:rsidRDefault="003B0089" w:rsidP="003B0089">
                  <w:pPr>
                    <w:rPr>
                      <w:rFonts w:cs="Arial"/>
                      <w:sz w:val="20"/>
                      <w:szCs w:val="20"/>
                    </w:rPr>
                  </w:pPr>
                  <w:r w:rsidRPr="003B0089">
                    <w:rPr>
                      <w:rFonts w:cs="Arial"/>
                      <w:sz w:val="20"/>
                      <w:szCs w:val="20"/>
                    </w:rPr>
                    <w:t>Please provide details of any planning permissions you may have or are applying for that relates to this proposal.</w:t>
                  </w:r>
                </w:p>
                <w:p w14:paraId="21274BB6" w14:textId="77777777" w:rsidR="003B0089" w:rsidRPr="003B0089" w:rsidRDefault="003B0089" w:rsidP="003B0089">
                  <w:pPr>
                    <w:rPr>
                      <w:rFonts w:cs="Arial"/>
                      <w:sz w:val="16"/>
                      <w:szCs w:val="16"/>
                    </w:rPr>
                  </w:pPr>
                </w:p>
                <w:p w14:paraId="0F000652" w14:textId="7B904687" w:rsidR="003B0089" w:rsidRDefault="003B0089" w:rsidP="003B0089">
                  <w:pPr>
                    <w:rPr>
                      <w:rFonts w:cs="Arial"/>
                      <w:sz w:val="20"/>
                      <w:szCs w:val="20"/>
                    </w:rPr>
                  </w:pPr>
                  <w:r w:rsidRPr="003B0089">
                    <w:rPr>
                      <w:rFonts w:cs="Arial"/>
                      <w:sz w:val="20"/>
                      <w:szCs w:val="20"/>
                    </w:rPr>
                    <w:t>Fill in this Section if you have submitted a planning application for the proposed works.</w:t>
                  </w:r>
                </w:p>
              </w:txbxContent>
            </v:textbox>
            <w10:wrap type="square" anchorx="margin" anchory="margin"/>
          </v:shape>
        </w:pict>
      </w:r>
      <w:r>
        <w:rPr>
          <w:b/>
          <w:bCs/>
          <w:noProof/>
          <w:szCs w:val="24"/>
        </w:rPr>
        <w:pict w14:anchorId="0C883578">
          <v:shape id="_x0000_s2147" type="#_x0000_t202" style="position:absolute;margin-left:0;margin-top:3pt;width:522pt;height:252.75pt;z-index:251683840;visibility:visible;mso-wrap-distance-left:9pt;mso-wrap-distance-top:3.6pt;mso-wrap-distance-right:9pt;mso-wrap-distance-bottom:3.6pt;mso-position-horizontal:center;mso-position-horizontal-relative:margin;mso-position-vertical-relative:margin;mso-width-relative:margin;mso-height-relative:margin;v-text-anchor:top">
            <v:textbox style="mso-next-textbox:#_x0000_s2147">
              <w:txbxContent>
                <w:p w14:paraId="6A7910C9" w14:textId="76623AB7" w:rsidR="006771D1" w:rsidRPr="00B836DB" w:rsidRDefault="006771D1" w:rsidP="006771D1">
                  <w:pPr>
                    <w:ind w:left="720"/>
                    <w:rPr>
                      <w:rFonts w:cs="Arial"/>
                      <w:smallCaps/>
                      <w:lang w:val="en-US"/>
                    </w:rPr>
                  </w:pPr>
                  <w:r>
                    <w:rPr>
                      <w:rFonts w:cs="Arial"/>
                      <w:smallCaps/>
                    </w:rPr>
                    <w:t xml:space="preserve">9.1. </w:t>
                  </w:r>
                  <w:r w:rsidR="003B0089">
                    <w:rPr>
                      <w:rFonts w:cs="Arial"/>
                      <w:smallCaps/>
                    </w:rPr>
                    <w:t>Brief Details</w:t>
                  </w:r>
                </w:p>
                <w:p w14:paraId="4185DAD7" w14:textId="77777777" w:rsidR="006771D1" w:rsidRPr="006771D1" w:rsidRDefault="006771D1" w:rsidP="006771D1">
                  <w:pPr>
                    <w:rPr>
                      <w:rFonts w:cs="Arial"/>
                      <w:sz w:val="16"/>
                      <w:szCs w:val="16"/>
                    </w:rPr>
                  </w:pPr>
                </w:p>
                <w:p w14:paraId="071F323A" w14:textId="31737325" w:rsidR="006771D1" w:rsidRDefault="003B0089" w:rsidP="003B0089">
                  <w:pPr>
                    <w:rPr>
                      <w:rFonts w:cs="Arial"/>
                      <w:sz w:val="20"/>
                      <w:szCs w:val="20"/>
                    </w:rPr>
                  </w:pPr>
                  <w:r w:rsidRPr="003B0089">
                    <w:rPr>
                      <w:rFonts w:cs="Arial"/>
                      <w:sz w:val="20"/>
                      <w:szCs w:val="20"/>
                    </w:rPr>
                    <w:t>Please provide brief details of the effect the work will have on the environment together with any proposals for improvements you will make or action you will take to compensate for the effects</w:t>
                  </w:r>
                  <w:r>
                    <w:rPr>
                      <w:rFonts w:cs="Arial"/>
                      <w:sz w:val="20"/>
                      <w:szCs w:val="20"/>
                    </w:rPr>
                    <w:t>.</w:t>
                  </w:r>
                </w:p>
                <w:p w14:paraId="074263FD" w14:textId="77777777" w:rsidR="003B0089" w:rsidRPr="003B0089" w:rsidRDefault="003B0089" w:rsidP="003B0089">
                  <w:pPr>
                    <w:rPr>
                      <w:rFonts w:cs="Arial"/>
                      <w:sz w:val="16"/>
                      <w:szCs w:val="16"/>
                    </w:rPr>
                  </w:pPr>
                </w:p>
                <w:p w14:paraId="796EB320" w14:textId="175E5A5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1381E5F3" w14:textId="26DABADA" w:rsidR="003B0089" w:rsidRPr="003B0089" w:rsidRDefault="003B0089" w:rsidP="003B0089">
                  <w:pPr>
                    <w:rPr>
                      <w:rFonts w:cs="Arial"/>
                      <w:sz w:val="20"/>
                      <w:szCs w:val="20"/>
                      <w:u w:val="single"/>
                    </w:rPr>
                  </w:pPr>
                </w:p>
              </w:txbxContent>
            </v:textbox>
            <w10:wrap type="square" anchorx="margin" anchory="margin"/>
          </v:shape>
        </w:pict>
      </w:r>
      <w:r w:rsidR="006771D1">
        <w:rPr>
          <w:b/>
          <w:bCs/>
          <w:szCs w:val="24"/>
        </w:rPr>
        <w:br w:type="page"/>
      </w:r>
    </w:p>
    <w:p w14:paraId="54D180BD" w14:textId="408AB0DD" w:rsidR="003B0089" w:rsidRDefault="00B235B0">
      <w:pPr>
        <w:overflowPunct/>
        <w:autoSpaceDE/>
        <w:autoSpaceDN/>
        <w:adjustRightInd/>
        <w:textAlignment w:val="auto"/>
        <w:rPr>
          <w:b/>
          <w:bCs/>
          <w:szCs w:val="24"/>
        </w:rPr>
      </w:pPr>
      <w:r>
        <w:rPr>
          <w:b/>
          <w:bCs/>
          <w:noProof/>
          <w:szCs w:val="24"/>
        </w:rPr>
        <w:lastRenderedPageBreak/>
        <w:pict w14:anchorId="0C883578">
          <v:shape id="_x0000_s2158" type="#_x0000_t202" style="position:absolute;margin-left:.8pt;margin-top:409.25pt;width:522pt;height:246.55pt;z-index:251694080;visibility:visible;mso-wrap-distance-left:9pt;mso-wrap-distance-top:3.6pt;mso-wrap-distance-right:9pt;mso-wrap-distance-bottom:3.6pt;mso-position-horizontal-relative:margin;mso-position-vertical-relative:margin;mso-width-relative:margin;mso-height-relative:margin;v-text-anchor:top">
            <v:textbox style="mso-next-textbox:#_x0000_s2158">
              <w:txbxContent>
                <w:p w14:paraId="22AE2362" w14:textId="2E5C695B" w:rsidR="00B8734A" w:rsidRPr="00B836DB" w:rsidRDefault="00B8734A" w:rsidP="00B8734A">
                  <w:pPr>
                    <w:ind w:left="720"/>
                    <w:rPr>
                      <w:rFonts w:cs="Arial"/>
                      <w:smallCaps/>
                      <w:lang w:val="en-US"/>
                    </w:rPr>
                  </w:pPr>
                  <w:r>
                    <w:rPr>
                      <w:rFonts w:cs="Arial"/>
                      <w:smallCaps/>
                    </w:rPr>
                    <w:t>1</w:t>
                  </w:r>
                  <w:r w:rsidR="0098008F">
                    <w:rPr>
                      <w:rFonts w:cs="Arial"/>
                      <w:smallCaps/>
                    </w:rPr>
                    <w:t>3</w:t>
                  </w:r>
                  <w:r>
                    <w:rPr>
                      <w:rFonts w:cs="Arial"/>
                      <w:smallCaps/>
                    </w:rPr>
                    <w:t xml:space="preserve">. </w:t>
                  </w:r>
                  <w:r w:rsidR="0098008F">
                    <w:rPr>
                      <w:rFonts w:cs="Arial"/>
                      <w:smallCaps/>
                    </w:rPr>
                    <w:t>Checklist</w:t>
                  </w:r>
                </w:p>
                <w:p w14:paraId="0D902D6A" w14:textId="77777777" w:rsidR="00B8734A" w:rsidRPr="006771D1" w:rsidRDefault="00B8734A" w:rsidP="00B8734A">
                  <w:pPr>
                    <w:rPr>
                      <w:rFonts w:cs="Arial"/>
                      <w:sz w:val="16"/>
                      <w:szCs w:val="16"/>
                    </w:rPr>
                  </w:pPr>
                </w:p>
                <w:p w14:paraId="700E118F"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We have provided a list of items for you to check which items are relevant to your application and should be included.</w:t>
                  </w:r>
                </w:p>
                <w:p w14:paraId="66C4918F" w14:textId="77777777" w:rsidR="0098008F" w:rsidRPr="0098008F" w:rsidRDefault="0098008F" w:rsidP="0098008F">
                  <w:pPr>
                    <w:tabs>
                      <w:tab w:val="left" w:pos="340"/>
                      <w:tab w:val="left" w:pos="700"/>
                      <w:tab w:val="left" w:pos="2824"/>
                    </w:tabs>
                    <w:jc w:val="both"/>
                    <w:rPr>
                      <w:rFonts w:cs="Arial"/>
                      <w:sz w:val="16"/>
                      <w:szCs w:val="16"/>
                    </w:rPr>
                  </w:pPr>
                </w:p>
                <w:p w14:paraId="1E110979"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It should be notes that of the application is being submitted electronically it is only necessary to provide 1 (one) set of supporting drawings and documents.</w:t>
                  </w:r>
                </w:p>
                <w:p w14:paraId="0EA5175D" w14:textId="77777777" w:rsidR="0098008F" w:rsidRPr="0098008F" w:rsidRDefault="0098008F" w:rsidP="0098008F">
                  <w:pPr>
                    <w:tabs>
                      <w:tab w:val="left" w:pos="340"/>
                      <w:tab w:val="left" w:pos="700"/>
                      <w:tab w:val="left" w:pos="2824"/>
                    </w:tabs>
                    <w:jc w:val="both"/>
                    <w:rPr>
                      <w:rFonts w:cs="Arial"/>
                      <w:sz w:val="16"/>
                      <w:szCs w:val="16"/>
                    </w:rPr>
                  </w:pPr>
                </w:p>
                <w:p w14:paraId="6FC23260" w14:textId="12519F75" w:rsidR="00B8734A" w:rsidRDefault="0098008F" w:rsidP="0098008F">
                  <w:pPr>
                    <w:tabs>
                      <w:tab w:val="left" w:pos="340"/>
                      <w:tab w:val="left" w:pos="700"/>
                      <w:tab w:val="left" w:pos="2824"/>
                    </w:tabs>
                    <w:jc w:val="both"/>
                    <w:rPr>
                      <w:rFonts w:cs="Arial"/>
                      <w:szCs w:val="24"/>
                    </w:rPr>
                  </w:pPr>
                  <w:r w:rsidRPr="0098008F">
                    <w:rPr>
                      <w:rFonts w:cs="Arial"/>
                      <w:szCs w:val="24"/>
                    </w:rPr>
                    <w:t>Please read t</w:t>
                  </w:r>
                  <w:r>
                    <w:rPr>
                      <w:rFonts w:cs="Arial"/>
                      <w:szCs w:val="24"/>
                    </w:rPr>
                    <w:t>h</w:t>
                  </w:r>
                  <w:r w:rsidRPr="0098008F">
                    <w:rPr>
                      <w:rFonts w:cs="Arial"/>
                      <w:szCs w:val="24"/>
                    </w:rPr>
                    <w:t>rough this list and confirm the items you are sending with this application:</w:t>
                  </w:r>
                </w:p>
                <w:p w14:paraId="0813921A" w14:textId="77777777" w:rsidR="00B8734A" w:rsidRPr="00B8734A" w:rsidRDefault="00B8734A" w:rsidP="00B8734A">
                  <w:pPr>
                    <w:tabs>
                      <w:tab w:val="left" w:pos="340"/>
                      <w:tab w:val="left" w:pos="700"/>
                      <w:tab w:val="left" w:pos="2824"/>
                    </w:tabs>
                    <w:jc w:val="both"/>
                    <w:rPr>
                      <w:rFonts w:cs="Arial"/>
                      <w:sz w:val="16"/>
                      <w:szCs w:val="16"/>
                    </w:rPr>
                  </w:pPr>
                </w:p>
                <w:p w14:paraId="71D8A16B" w14:textId="76B16CBD" w:rsidR="00B8734A" w:rsidRDefault="0098008F" w:rsidP="00B8734A">
                  <w:pPr>
                    <w:tabs>
                      <w:tab w:val="left" w:pos="340"/>
                      <w:tab w:val="left" w:pos="700"/>
                      <w:tab w:val="left" w:pos="2824"/>
                    </w:tabs>
                    <w:jc w:val="both"/>
                    <w:rPr>
                      <w:rFonts w:cs="Arial"/>
                      <w:szCs w:val="24"/>
                    </w:rPr>
                  </w:pPr>
                  <w:r>
                    <w:rPr>
                      <w:rFonts w:cs="Arial"/>
                      <w:szCs w:val="24"/>
                    </w:rPr>
                    <w:tab/>
                    <w:t>COMPLETED FORM</w:t>
                  </w:r>
                  <w:r w:rsidR="00B8734A">
                    <w:rPr>
                      <w:rFonts w:cs="Arial"/>
                      <w:szCs w:val="24"/>
                    </w:rPr>
                    <w:t>:</w:t>
                  </w:r>
                  <w:r w:rsidR="00B8734A">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1EB58BFF" w14:textId="77777777" w:rsidR="00B8734A" w:rsidRPr="00B8734A" w:rsidRDefault="00B8734A" w:rsidP="00B8734A">
                  <w:pPr>
                    <w:tabs>
                      <w:tab w:val="left" w:pos="340"/>
                      <w:tab w:val="left" w:pos="700"/>
                      <w:tab w:val="left" w:pos="2824"/>
                    </w:tabs>
                    <w:jc w:val="both"/>
                    <w:rPr>
                      <w:rFonts w:cs="Arial"/>
                      <w:sz w:val="16"/>
                      <w:szCs w:val="16"/>
                    </w:rPr>
                  </w:pPr>
                </w:p>
                <w:p w14:paraId="35C86E82" w14:textId="5BCE5865" w:rsidR="00B8734A" w:rsidRDefault="0098008F" w:rsidP="00B8734A">
                  <w:pPr>
                    <w:tabs>
                      <w:tab w:val="left" w:pos="340"/>
                      <w:tab w:val="left" w:pos="700"/>
                      <w:tab w:val="left" w:pos="2824"/>
                    </w:tabs>
                    <w:jc w:val="both"/>
                    <w:rPr>
                      <w:rFonts w:cs="Arial"/>
                      <w:szCs w:val="24"/>
                    </w:rPr>
                  </w:pPr>
                  <w:r>
                    <w:rPr>
                      <w:rFonts w:cs="Arial"/>
                      <w:szCs w:val="24"/>
                    </w:rPr>
                    <w:tab/>
                    <w:t>THREE COPIES OF SUPPORTING DRAWINGS/DOCUMENTS</w:t>
                  </w:r>
                  <w:r w:rsidR="00B8734A">
                    <w:rPr>
                      <w:rFonts w:cs="Arial"/>
                      <w:szCs w:val="24"/>
                    </w:rPr>
                    <w:t>:</w:t>
                  </w:r>
                  <w:r w:rsidR="00B8734A">
                    <w:rPr>
                      <w:rFonts w:cs="Arial"/>
                      <w:szCs w:val="24"/>
                    </w:rPr>
                    <w:tab/>
                  </w:r>
                  <w:r w:rsidR="00B8734A">
                    <w:rPr>
                      <w:rFonts w:cs="Arial"/>
                      <w:szCs w:val="24"/>
                    </w:rPr>
                    <w:tab/>
                  </w:r>
                  <w:r>
                    <w:rPr>
                      <w:rFonts w:cs="Arial"/>
                      <w:szCs w:val="24"/>
                    </w:rPr>
                    <w:sym w:font="Wingdings" w:char="F0A8"/>
                  </w:r>
                </w:p>
                <w:p w14:paraId="2DF620EC" w14:textId="77777777" w:rsidR="0098008F" w:rsidRDefault="0098008F" w:rsidP="00B8734A">
                  <w:pPr>
                    <w:tabs>
                      <w:tab w:val="left" w:pos="340"/>
                      <w:tab w:val="left" w:pos="700"/>
                      <w:tab w:val="left" w:pos="2824"/>
                    </w:tabs>
                    <w:jc w:val="both"/>
                    <w:rPr>
                      <w:rFonts w:cs="Arial"/>
                      <w:szCs w:val="24"/>
                    </w:rPr>
                  </w:pPr>
                  <w:r>
                    <w:rPr>
                      <w:rFonts w:cs="Arial"/>
                      <w:szCs w:val="24"/>
                    </w:rPr>
                    <w:tab/>
                  </w:r>
                </w:p>
                <w:p w14:paraId="3D5882EB" w14:textId="06A0F0DC" w:rsidR="0098008F" w:rsidRDefault="0098008F" w:rsidP="00B8734A">
                  <w:pPr>
                    <w:tabs>
                      <w:tab w:val="left" w:pos="340"/>
                      <w:tab w:val="left" w:pos="700"/>
                      <w:tab w:val="left" w:pos="2824"/>
                    </w:tabs>
                    <w:jc w:val="both"/>
                    <w:rPr>
                      <w:rFonts w:cs="Arial"/>
                      <w:szCs w:val="24"/>
                    </w:rPr>
                  </w:pPr>
                  <w:r>
                    <w:rPr>
                      <w:rFonts w:cs="Arial"/>
                      <w:szCs w:val="24"/>
                    </w:rPr>
                    <w:tab/>
                    <w:t>APPLICABLE FEE: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71CE5C32" w14:textId="77777777" w:rsidR="0098008F" w:rsidRPr="0098008F" w:rsidRDefault="0098008F" w:rsidP="00B8734A">
                  <w:pPr>
                    <w:tabs>
                      <w:tab w:val="left" w:pos="340"/>
                      <w:tab w:val="left" w:pos="700"/>
                      <w:tab w:val="left" w:pos="2824"/>
                    </w:tabs>
                    <w:jc w:val="both"/>
                    <w:rPr>
                      <w:rFonts w:cs="Arial"/>
                      <w:sz w:val="16"/>
                      <w:szCs w:val="16"/>
                    </w:rPr>
                  </w:pPr>
                </w:p>
                <w:p w14:paraId="3B75D3DD" w14:textId="323F496F" w:rsidR="0098008F" w:rsidRDefault="0098008F" w:rsidP="00B8734A">
                  <w:pPr>
                    <w:tabs>
                      <w:tab w:val="left" w:pos="340"/>
                      <w:tab w:val="left" w:pos="700"/>
                      <w:tab w:val="left" w:pos="2824"/>
                    </w:tabs>
                    <w:jc w:val="both"/>
                    <w:rPr>
                      <w:rFonts w:cs="Arial"/>
                      <w:szCs w:val="24"/>
                    </w:rPr>
                  </w:pPr>
                  <w:r>
                    <w:rPr>
                      <w:rFonts w:cs="Arial"/>
                      <w:szCs w:val="24"/>
                    </w:rPr>
                    <w:tab/>
                    <w:t>ENVIRONMENTAL/ECOLOGICAL REPORTS: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55F6611A" w14:textId="77777777" w:rsidR="0098008F" w:rsidRPr="0098008F" w:rsidRDefault="0098008F" w:rsidP="00B8734A">
                  <w:pPr>
                    <w:tabs>
                      <w:tab w:val="left" w:pos="340"/>
                      <w:tab w:val="left" w:pos="700"/>
                      <w:tab w:val="left" w:pos="2824"/>
                    </w:tabs>
                    <w:jc w:val="both"/>
                    <w:rPr>
                      <w:rFonts w:cs="Arial"/>
                      <w:sz w:val="16"/>
                      <w:szCs w:val="16"/>
                    </w:rPr>
                  </w:pPr>
                </w:p>
                <w:p w14:paraId="3573EDC8" w14:textId="5ACFF1EC" w:rsidR="0098008F" w:rsidRPr="00B8734A" w:rsidRDefault="0098008F" w:rsidP="00B8734A">
                  <w:pPr>
                    <w:tabs>
                      <w:tab w:val="left" w:pos="340"/>
                      <w:tab w:val="left" w:pos="700"/>
                      <w:tab w:val="left" w:pos="2824"/>
                    </w:tabs>
                    <w:jc w:val="both"/>
                    <w:rPr>
                      <w:rFonts w:cs="Arial"/>
                      <w:szCs w:val="24"/>
                      <w:u w:val="single"/>
                    </w:rPr>
                  </w:pPr>
                  <w:r>
                    <w:rPr>
                      <w:rFonts w:cs="Arial"/>
                      <w:szCs w:val="24"/>
                    </w:rPr>
                    <w:tab/>
                    <w:t>METHOD STATEMENT:</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txbxContent>
            </v:textbox>
            <w10:wrap type="square" anchorx="margin" anchory="margin"/>
          </v:shape>
        </w:pict>
      </w:r>
      <w:r>
        <w:rPr>
          <w:b/>
          <w:bCs/>
          <w:noProof/>
          <w:szCs w:val="24"/>
        </w:rPr>
        <w:pict w14:anchorId="0C883578">
          <v:shape id="_x0000_s2157" type="#_x0000_t202" style="position:absolute;margin-left:.8pt;margin-top:269.4pt;width:522pt;height:131.1pt;z-index:251693056;visibility:visible;mso-wrap-distance-left:9pt;mso-wrap-distance-top:3.6pt;mso-wrap-distance-right:9pt;mso-wrap-distance-bottom:3.6pt;mso-position-horizontal-relative:margin;mso-position-vertical-relative:margin;mso-width-relative:margin;mso-height-relative:margin;v-text-anchor:top">
            <v:textbox style="mso-next-textbox:#_x0000_s2157">
              <w:txbxContent>
                <w:p w14:paraId="266C10CB" w14:textId="1BADBEC1" w:rsidR="00B8734A" w:rsidRPr="00B836DB" w:rsidRDefault="00B8734A" w:rsidP="00B8734A">
                  <w:pPr>
                    <w:ind w:left="720"/>
                    <w:rPr>
                      <w:rFonts w:cs="Arial"/>
                      <w:smallCaps/>
                      <w:lang w:val="en-US"/>
                    </w:rPr>
                  </w:pPr>
                  <w:r>
                    <w:rPr>
                      <w:rFonts w:cs="Arial"/>
                      <w:smallCaps/>
                    </w:rPr>
                    <w:t>12. Fees</w:t>
                  </w:r>
                </w:p>
                <w:p w14:paraId="1ACD0135" w14:textId="77777777" w:rsidR="00B8734A" w:rsidRPr="006771D1" w:rsidRDefault="00B8734A" w:rsidP="00B8734A">
                  <w:pPr>
                    <w:rPr>
                      <w:rFonts w:cs="Arial"/>
                      <w:sz w:val="16"/>
                      <w:szCs w:val="16"/>
                    </w:rPr>
                  </w:pPr>
                </w:p>
                <w:p w14:paraId="09BFDD9D" w14:textId="77777777" w:rsidR="00B8734A" w:rsidRPr="00B8734A" w:rsidRDefault="00B8734A" w:rsidP="00B8734A">
                  <w:pPr>
                    <w:tabs>
                      <w:tab w:val="left" w:pos="340"/>
                      <w:tab w:val="left" w:pos="700"/>
                      <w:tab w:val="left" w:pos="2824"/>
                    </w:tabs>
                    <w:jc w:val="both"/>
                    <w:rPr>
                      <w:rFonts w:cs="Arial"/>
                      <w:i/>
                      <w:iCs/>
                      <w:szCs w:val="24"/>
                    </w:rPr>
                  </w:pPr>
                  <w:r w:rsidRPr="00B8734A">
                    <w:rPr>
                      <w:rFonts w:cs="Arial"/>
                      <w:szCs w:val="24"/>
                    </w:rPr>
                    <w:t xml:space="preserve">The fee for Ordinary Watercourse Consent is £50. </w:t>
                  </w:r>
                  <w:r w:rsidRPr="00B8734A">
                    <w:rPr>
                      <w:rFonts w:cs="Arial"/>
                      <w:i/>
                      <w:iCs/>
                      <w:szCs w:val="24"/>
                    </w:rPr>
                    <w:t>Please contact us before you send us this application.</w:t>
                  </w:r>
                </w:p>
                <w:p w14:paraId="20A573A1" w14:textId="77777777" w:rsidR="00B8734A" w:rsidRPr="00B8734A" w:rsidRDefault="00B8734A" w:rsidP="00B8734A">
                  <w:pPr>
                    <w:tabs>
                      <w:tab w:val="left" w:pos="340"/>
                      <w:tab w:val="left" w:pos="700"/>
                      <w:tab w:val="left" w:pos="2824"/>
                    </w:tabs>
                    <w:jc w:val="both"/>
                    <w:rPr>
                      <w:rFonts w:cs="Arial"/>
                      <w:sz w:val="16"/>
                      <w:szCs w:val="16"/>
                    </w:rPr>
                  </w:pPr>
                </w:p>
                <w:p w14:paraId="45B41057" w14:textId="0651A5AF" w:rsidR="00B8734A" w:rsidRDefault="00B8734A" w:rsidP="00B8734A">
                  <w:pPr>
                    <w:tabs>
                      <w:tab w:val="left" w:pos="340"/>
                      <w:tab w:val="left" w:pos="700"/>
                      <w:tab w:val="left" w:pos="2824"/>
                    </w:tabs>
                    <w:jc w:val="both"/>
                    <w:rPr>
                      <w:rFonts w:cs="Arial"/>
                      <w:szCs w:val="24"/>
                    </w:rPr>
                  </w:pPr>
                  <w:r w:rsidRPr="00B8734A">
                    <w:rPr>
                      <w:rFonts w:cs="Arial"/>
                      <w:szCs w:val="24"/>
                    </w:rPr>
                    <w:t>Ordinary Watercourse Consent fees are applicable to this application.</w:t>
                  </w:r>
                </w:p>
                <w:p w14:paraId="289C1677" w14:textId="77777777" w:rsidR="00B8734A" w:rsidRPr="00B8734A" w:rsidRDefault="00B8734A" w:rsidP="00B8734A">
                  <w:pPr>
                    <w:tabs>
                      <w:tab w:val="left" w:pos="340"/>
                      <w:tab w:val="left" w:pos="700"/>
                      <w:tab w:val="left" w:pos="2824"/>
                    </w:tabs>
                    <w:jc w:val="both"/>
                    <w:rPr>
                      <w:rFonts w:cs="Arial"/>
                      <w:sz w:val="16"/>
                      <w:szCs w:val="16"/>
                    </w:rPr>
                  </w:pPr>
                </w:p>
                <w:p w14:paraId="073A73EB" w14:textId="1C160C2F" w:rsidR="00B8734A" w:rsidRDefault="00B8734A" w:rsidP="00B8734A">
                  <w:pPr>
                    <w:tabs>
                      <w:tab w:val="left" w:pos="340"/>
                      <w:tab w:val="left" w:pos="700"/>
                      <w:tab w:val="left" w:pos="2824"/>
                    </w:tabs>
                    <w:jc w:val="both"/>
                    <w:rPr>
                      <w:rFonts w:cs="Arial"/>
                      <w:szCs w:val="24"/>
                    </w:rPr>
                  </w:pPr>
                  <w:r>
                    <w:rPr>
                      <w:rFonts w:cs="Arial"/>
                      <w:szCs w:val="24"/>
                    </w:rPr>
                    <w:t>FEE ENCLOSED:</w:t>
                  </w:r>
                  <w:r>
                    <w:rPr>
                      <w:rFonts w:cs="Arial"/>
                      <w:szCs w:val="24"/>
                    </w:rPr>
                    <w:tab/>
                  </w:r>
                  <w:r>
                    <w:rPr>
                      <w:rFonts w:cs="Arial"/>
                      <w:szCs w:val="24"/>
                    </w:rPr>
                    <w:tab/>
                    <w:t>YES / NO</w:t>
                  </w:r>
                </w:p>
                <w:p w14:paraId="29B88D5C" w14:textId="77777777" w:rsidR="00B8734A" w:rsidRPr="00B8734A" w:rsidRDefault="00B8734A" w:rsidP="00B8734A">
                  <w:pPr>
                    <w:tabs>
                      <w:tab w:val="left" w:pos="340"/>
                      <w:tab w:val="left" w:pos="700"/>
                      <w:tab w:val="left" w:pos="2824"/>
                    </w:tabs>
                    <w:jc w:val="both"/>
                    <w:rPr>
                      <w:rFonts w:cs="Arial"/>
                      <w:sz w:val="16"/>
                      <w:szCs w:val="16"/>
                    </w:rPr>
                  </w:pPr>
                </w:p>
                <w:p w14:paraId="19B9ED43" w14:textId="4420D72D" w:rsidR="00B8734A" w:rsidRPr="00B8734A" w:rsidRDefault="00B8734A" w:rsidP="00B8734A">
                  <w:pPr>
                    <w:tabs>
                      <w:tab w:val="left" w:pos="340"/>
                      <w:tab w:val="left" w:pos="700"/>
                      <w:tab w:val="left" w:pos="2824"/>
                    </w:tabs>
                    <w:jc w:val="both"/>
                    <w:rPr>
                      <w:rFonts w:cs="Arial"/>
                      <w:szCs w:val="24"/>
                      <w:u w:val="single"/>
                    </w:rPr>
                  </w:pPr>
                  <w:r>
                    <w:rPr>
                      <w:rFonts w:cs="Arial"/>
                      <w:szCs w:val="24"/>
                    </w:rPr>
                    <w:t>VALUE:</w:t>
                  </w:r>
                  <w:r>
                    <w:rPr>
                      <w:rFonts w:cs="Arial"/>
                      <w:szCs w:val="24"/>
                    </w:rPr>
                    <w:tab/>
                  </w:r>
                  <w:r>
                    <w:rPr>
                      <w:rFonts w:cs="Arial"/>
                      <w:szCs w:val="24"/>
                    </w:rPr>
                    <w:tab/>
                    <w:t>£</w:t>
                  </w:r>
                  <w:r>
                    <w:rPr>
                      <w:rFonts w:cs="Arial"/>
                      <w:szCs w:val="24"/>
                      <w:u w:val="single"/>
                    </w:rPr>
                    <w:tab/>
                  </w:r>
                  <w:r>
                    <w:rPr>
                      <w:rFonts w:cs="Arial"/>
                      <w:szCs w:val="24"/>
                      <w:u w:val="single"/>
                    </w:rPr>
                    <w:tab/>
                  </w:r>
                </w:p>
              </w:txbxContent>
            </v:textbox>
            <w10:wrap type="square" anchorx="margin" anchory="margin"/>
          </v:shape>
        </w:pict>
      </w:r>
      <w:r>
        <w:rPr>
          <w:b/>
          <w:bCs/>
          <w:noProof/>
          <w:szCs w:val="24"/>
        </w:rPr>
        <w:pict w14:anchorId="0C883578">
          <v:shape id="_x0000_s2156" type="#_x0000_t202" style="position:absolute;margin-left:.8pt;margin-top:82.35pt;width:522pt;height:181.65pt;z-index:251692032;visibility:visible;mso-wrap-distance-left:9pt;mso-wrap-distance-top:3.6pt;mso-wrap-distance-right:9pt;mso-wrap-distance-bottom:3.6pt;mso-position-horizontal-relative:margin;mso-position-vertical-relative:margin;mso-width-relative:margin;mso-height-relative:margin;v-text-anchor:top">
            <v:textbox style="mso-next-textbox:#_x0000_s2156">
              <w:txbxContent>
                <w:p w14:paraId="241DCC05" w14:textId="28C8D0AF" w:rsidR="00B8734A" w:rsidRPr="00B836DB" w:rsidRDefault="00B8734A" w:rsidP="00B8734A">
                  <w:pPr>
                    <w:ind w:left="720"/>
                    <w:rPr>
                      <w:rFonts w:cs="Arial"/>
                      <w:smallCaps/>
                      <w:lang w:val="en-US"/>
                    </w:rPr>
                  </w:pPr>
                  <w:r>
                    <w:rPr>
                      <w:rFonts w:cs="Arial"/>
                      <w:smallCaps/>
                    </w:rPr>
                    <w:t>11.1. Name of person of organisation responsible for maintaining the structure</w:t>
                  </w:r>
                </w:p>
                <w:p w14:paraId="26289CB5" w14:textId="77777777" w:rsidR="00B8734A" w:rsidRPr="003B0089" w:rsidRDefault="00B8734A" w:rsidP="00B8734A">
                  <w:pPr>
                    <w:rPr>
                      <w:rFonts w:cs="Arial"/>
                      <w:sz w:val="16"/>
                      <w:szCs w:val="16"/>
                    </w:rPr>
                  </w:pPr>
                </w:p>
                <w:p w14:paraId="7470E406" w14:textId="77777777" w:rsidR="00B8734A" w:rsidRDefault="00B8734A" w:rsidP="00B8734A">
                  <w:pPr>
                    <w:rPr>
                      <w:rFonts w:cs="Arial"/>
                      <w:szCs w:val="24"/>
                      <w:u w:val="single"/>
                    </w:rPr>
                  </w:pPr>
                  <w:r w:rsidRPr="00B8734A">
                    <w:rPr>
                      <w:rFonts w:cs="Arial"/>
                      <w:szCs w:val="24"/>
                    </w:rPr>
                    <w:t xml:space="preserve">DURING CONSTRUCTION: </w:t>
                  </w:r>
                  <w:r w:rsidRPr="00B8734A">
                    <w:rPr>
                      <w:rFonts w:cs="Arial"/>
                      <w:szCs w:val="24"/>
                    </w:rPr>
                    <w:tab/>
                  </w:r>
                  <w:r w:rsidRPr="00B8734A">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6E620E4" w14:textId="0E6B1B1B"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0D2CCE1" w14:textId="1E6517E1" w:rsidR="00B8734A" w:rsidRPr="00B8734A" w:rsidRDefault="00B8734A" w:rsidP="00B8734A">
                  <w:pPr>
                    <w:rPr>
                      <w:rFonts w:cs="Arial"/>
                      <w:szCs w:val="24"/>
                      <w:u w:val="single"/>
                    </w:rPr>
                  </w:pP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38A87831" w14:textId="43F87B0E"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3B21AD69" w14:textId="76323344"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0C0015D" w14:textId="77777777" w:rsidR="00B8734A" w:rsidRPr="00B8734A" w:rsidRDefault="00B8734A" w:rsidP="00B8734A">
                  <w:pPr>
                    <w:rPr>
                      <w:rFonts w:cs="Arial"/>
                      <w:sz w:val="16"/>
                      <w:szCs w:val="16"/>
                      <w:u w:val="single"/>
                    </w:rPr>
                  </w:pPr>
                </w:p>
                <w:p w14:paraId="538CFBAA" w14:textId="369C8F46" w:rsidR="00B8734A" w:rsidRDefault="00B8734A" w:rsidP="00B8734A">
                  <w:pPr>
                    <w:rPr>
                      <w:rFonts w:cs="Arial"/>
                      <w:szCs w:val="24"/>
                      <w:u w:val="single"/>
                    </w:rPr>
                  </w:pPr>
                  <w:r w:rsidRPr="00B8734A">
                    <w:rPr>
                      <w:rFonts w:cs="Arial"/>
                      <w:szCs w:val="24"/>
                    </w:rPr>
                    <w:t xml:space="preserve">UPON COMPLETION: </w:t>
                  </w:r>
                  <w:r>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4E8AC87E" w14:textId="1D7E80EE" w:rsidR="00B8734A" w:rsidRDefault="00B8734A" w:rsidP="00B8734A">
                  <w:pPr>
                    <w:rPr>
                      <w:rFonts w:cs="Arial"/>
                      <w:szCs w:val="24"/>
                      <w:u w:val="single"/>
                    </w:rPr>
                  </w:pP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100F5559" w14:textId="6AB9488E"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8F5DF22" w14:textId="44E9EDF9"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10D5906C" w14:textId="2B34B61D"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w:r>
      <w:r>
        <w:rPr>
          <w:b/>
          <w:bCs/>
          <w:noProof/>
          <w:szCs w:val="24"/>
        </w:rPr>
        <w:pict w14:anchorId="0C883578">
          <v:shape id="_x0000_s2154" type="#_x0000_t202" style="position:absolute;margin-left:-.7pt;margin-top:.9pt;width:522pt;height:75.2pt;z-index:251691008;visibility:visible;mso-wrap-distance-left:9pt;mso-wrap-distance-top:3.6pt;mso-wrap-distance-right:9pt;mso-wrap-distance-bottom:3.6pt;mso-position-horizontal-relative:margin;mso-position-vertical-relative:margin;mso-width-relative:margin;mso-height-relative:margin;v-text-anchor:top">
            <v:textbox style="mso-next-textbox:#_x0000_s2154">
              <w:txbxContent>
                <w:p w14:paraId="11EA05AD" w14:textId="447C59F7" w:rsidR="003B0089" w:rsidRPr="00B836DB" w:rsidRDefault="003B0089" w:rsidP="003B0089">
                  <w:pPr>
                    <w:ind w:left="720"/>
                    <w:rPr>
                      <w:rFonts w:cs="Arial"/>
                      <w:smallCaps/>
                      <w:lang w:val="en-US"/>
                    </w:rPr>
                  </w:pPr>
                  <w:r>
                    <w:rPr>
                      <w:rFonts w:cs="Arial"/>
                      <w:smallCaps/>
                    </w:rPr>
                    <w:t>11. Maintaining the Structure</w:t>
                  </w:r>
                </w:p>
                <w:p w14:paraId="59E869AE" w14:textId="77777777" w:rsidR="003B0089" w:rsidRPr="006771D1" w:rsidRDefault="003B0089" w:rsidP="003B0089">
                  <w:pPr>
                    <w:rPr>
                      <w:rFonts w:cs="Arial"/>
                      <w:sz w:val="16"/>
                      <w:szCs w:val="16"/>
                    </w:rPr>
                  </w:pPr>
                </w:p>
                <w:p w14:paraId="2B41558A" w14:textId="70ADA049" w:rsidR="003B0089" w:rsidRPr="003B0089" w:rsidRDefault="003B0089" w:rsidP="003B0089">
                  <w:pPr>
                    <w:tabs>
                      <w:tab w:val="left" w:pos="340"/>
                      <w:tab w:val="left" w:pos="700"/>
                      <w:tab w:val="left" w:pos="2824"/>
                    </w:tabs>
                    <w:jc w:val="both"/>
                    <w:rPr>
                      <w:rFonts w:cs="Arial"/>
                      <w:szCs w:val="24"/>
                    </w:rPr>
                  </w:pPr>
                  <w:r w:rsidRPr="003B0089">
                    <w:rPr>
                      <w:rFonts w:cs="Arial"/>
                      <w:szCs w:val="24"/>
                    </w:rPr>
                    <w:t xml:space="preserve">We need to know who will be responsible for the maintenance of the structure both during construction work and after the work has finished. The details must include addresses and suitable contact details </w:t>
                  </w:r>
                  <w:r w:rsidR="00B8734A">
                    <w:rPr>
                      <w:rFonts w:cs="Arial"/>
                      <w:szCs w:val="24"/>
                    </w:rPr>
                    <w:t>such as</w:t>
                  </w:r>
                  <w:r w:rsidRPr="003B0089">
                    <w:rPr>
                      <w:rFonts w:cs="Arial"/>
                      <w:szCs w:val="24"/>
                    </w:rPr>
                    <w:t xml:space="preserve"> telephone</w:t>
                  </w:r>
                  <w:r w:rsidR="00B8734A">
                    <w:rPr>
                      <w:rFonts w:cs="Arial"/>
                      <w:szCs w:val="24"/>
                    </w:rPr>
                    <w:t xml:space="preserve"> number</w:t>
                  </w:r>
                  <w:r w:rsidRPr="003B0089">
                    <w:rPr>
                      <w:rFonts w:cs="Arial"/>
                      <w:szCs w:val="24"/>
                    </w:rPr>
                    <w:t>, email addresses etc.</w:t>
                  </w:r>
                </w:p>
              </w:txbxContent>
            </v:textbox>
            <w10:wrap type="square" anchorx="margin" anchory="margin"/>
          </v:shape>
        </w:pict>
      </w:r>
    </w:p>
    <w:p w14:paraId="42F206F3" w14:textId="28690C61" w:rsidR="008D595A" w:rsidRDefault="00B235B0">
      <w:pPr>
        <w:overflowPunct/>
        <w:autoSpaceDE/>
        <w:autoSpaceDN/>
        <w:adjustRightInd/>
        <w:textAlignment w:val="auto"/>
        <w:rPr>
          <w:b/>
          <w:bCs/>
          <w:szCs w:val="24"/>
        </w:rPr>
      </w:pPr>
      <w:r>
        <w:rPr>
          <w:b/>
          <w:bCs/>
          <w:noProof/>
          <w:szCs w:val="24"/>
        </w:rPr>
        <w:lastRenderedPageBreak/>
        <w:pict w14:anchorId="0C883578">
          <v:shape id="_x0000_s2161" type="#_x0000_t202" style="position:absolute;margin-left:.8pt;margin-top:632.35pt;width:522pt;height:99.6pt;z-index:251697152;visibility:visible;mso-wrap-distance-left:9pt;mso-wrap-distance-top:3.6pt;mso-wrap-distance-right:9pt;mso-wrap-distance-bottom:3.6pt;mso-position-horizontal-relative:margin;mso-position-vertical-relative:margin;mso-width-relative:margin;mso-height-relative:margin;v-text-anchor:top">
            <v:textbox style="mso-next-textbox:#_x0000_s2161">
              <w:txbxContent>
                <w:p w14:paraId="69E059EB" w14:textId="579072F4" w:rsidR="0098008F" w:rsidRPr="00B836DB" w:rsidRDefault="0098008F" w:rsidP="0098008F">
                  <w:pPr>
                    <w:ind w:left="720"/>
                    <w:rPr>
                      <w:rFonts w:cs="Arial"/>
                      <w:smallCaps/>
                      <w:lang w:val="en-US"/>
                    </w:rPr>
                  </w:pPr>
                  <w:r>
                    <w:rPr>
                      <w:rFonts w:cs="Arial"/>
                      <w:smallCaps/>
                    </w:rPr>
                    <w:t>16. Next steps</w:t>
                  </w:r>
                </w:p>
                <w:p w14:paraId="5EE66B3B" w14:textId="77777777" w:rsidR="0098008F" w:rsidRPr="006771D1" w:rsidRDefault="0098008F" w:rsidP="0098008F">
                  <w:pPr>
                    <w:rPr>
                      <w:rFonts w:cs="Arial"/>
                      <w:sz w:val="16"/>
                      <w:szCs w:val="16"/>
                    </w:rPr>
                  </w:pPr>
                </w:p>
                <w:p w14:paraId="48AC8EA0" w14:textId="3F9248DD" w:rsidR="0098008F" w:rsidRPr="00B8734A" w:rsidRDefault="0098008F" w:rsidP="0098008F">
                  <w:pPr>
                    <w:tabs>
                      <w:tab w:val="left" w:pos="340"/>
                      <w:tab w:val="left" w:pos="700"/>
                      <w:tab w:val="left" w:pos="2824"/>
                    </w:tabs>
                    <w:jc w:val="both"/>
                    <w:rPr>
                      <w:rFonts w:cs="Arial"/>
                      <w:i/>
                      <w:iCs/>
                      <w:szCs w:val="24"/>
                    </w:rPr>
                  </w:pPr>
                  <w:r>
                    <w:rPr>
                      <w:rFonts w:cs="Arial"/>
                      <w:szCs w:val="24"/>
                    </w:rPr>
                    <w:t>Please return the application form together with any supporting documents to our offices (details on the front cover).</w:t>
                  </w:r>
                </w:p>
                <w:p w14:paraId="3BE8526A" w14:textId="77777777" w:rsidR="0098008F" w:rsidRPr="0098008F" w:rsidRDefault="0098008F" w:rsidP="0098008F">
                  <w:pPr>
                    <w:tabs>
                      <w:tab w:val="left" w:pos="340"/>
                      <w:tab w:val="left" w:pos="700"/>
                      <w:tab w:val="left" w:pos="2824"/>
                    </w:tabs>
                    <w:jc w:val="both"/>
                    <w:rPr>
                      <w:rFonts w:cs="Arial"/>
                      <w:sz w:val="16"/>
                      <w:szCs w:val="16"/>
                    </w:rPr>
                  </w:pPr>
                </w:p>
                <w:p w14:paraId="227E5B8E" w14:textId="16B582EC" w:rsidR="0098008F" w:rsidRPr="0098008F" w:rsidRDefault="0098008F" w:rsidP="0098008F">
                  <w:pPr>
                    <w:tabs>
                      <w:tab w:val="left" w:pos="340"/>
                      <w:tab w:val="left" w:pos="700"/>
                      <w:tab w:val="left" w:pos="2824"/>
                    </w:tabs>
                    <w:jc w:val="both"/>
                    <w:rPr>
                      <w:rFonts w:cs="Arial"/>
                      <w:sz w:val="40"/>
                      <w:szCs w:val="40"/>
                    </w:rPr>
                  </w:pPr>
                  <w:r w:rsidRPr="0098008F">
                    <w:rPr>
                      <w:rFonts w:cs="Arial"/>
                      <w:szCs w:val="24"/>
                    </w:rPr>
                    <w:t>If you are happy with our service, please tell us. It helps us identify good practice and encourages our staff. If you are not happy with our service, please tell us how we can improve.</w:t>
                  </w:r>
                </w:p>
              </w:txbxContent>
            </v:textbox>
            <w10:wrap type="square" anchorx="margin" anchory="margin"/>
          </v:shape>
        </w:pict>
      </w:r>
      <w:r>
        <w:rPr>
          <w:b/>
          <w:bCs/>
          <w:noProof/>
          <w:szCs w:val="24"/>
        </w:rPr>
        <w:pict w14:anchorId="0C883578">
          <v:shape id="_x0000_s2160" type="#_x0000_t202" style="position:absolute;margin-left:.8pt;margin-top:317.35pt;width:522pt;height:310.75pt;z-index:251696128;visibility:visible;mso-wrap-distance-left:9pt;mso-wrap-distance-top:3.6pt;mso-wrap-distance-right:9pt;mso-wrap-distance-bottom:3.6pt;mso-position-horizontal-relative:margin;mso-position-vertical-relative:margin;mso-width-relative:margin;mso-height-relative:margin;v-text-anchor:top">
            <v:textbox style="mso-next-textbox:#_x0000_s2160">
              <w:txbxContent>
                <w:p w14:paraId="0CAC0C91" w14:textId="336F955B" w:rsidR="0098008F" w:rsidRPr="00B836DB" w:rsidRDefault="0098008F" w:rsidP="0098008F">
                  <w:pPr>
                    <w:ind w:left="720"/>
                    <w:rPr>
                      <w:rFonts w:cs="Arial"/>
                      <w:smallCaps/>
                      <w:lang w:val="en-US"/>
                    </w:rPr>
                  </w:pPr>
                  <w:r>
                    <w:rPr>
                      <w:rFonts w:cs="Arial"/>
                      <w:smallCaps/>
                    </w:rPr>
                    <w:t>15. Data Protection Act 1998</w:t>
                  </w:r>
                </w:p>
                <w:p w14:paraId="3F6AC98D" w14:textId="77777777" w:rsidR="0098008F" w:rsidRPr="006771D1" w:rsidRDefault="0098008F" w:rsidP="0098008F">
                  <w:pPr>
                    <w:rPr>
                      <w:rFonts w:cs="Arial"/>
                      <w:sz w:val="16"/>
                      <w:szCs w:val="16"/>
                    </w:rPr>
                  </w:pPr>
                </w:p>
                <w:p w14:paraId="7EC30CDF" w14:textId="69B68806" w:rsidR="0098008F" w:rsidRPr="0098008F" w:rsidRDefault="0098008F" w:rsidP="0098008F">
                  <w:pPr>
                    <w:tabs>
                      <w:tab w:val="left" w:pos="340"/>
                      <w:tab w:val="left" w:pos="700"/>
                      <w:tab w:val="left" w:pos="2824"/>
                    </w:tabs>
                    <w:jc w:val="both"/>
                    <w:rPr>
                      <w:rFonts w:cs="Arial"/>
                      <w:szCs w:val="24"/>
                    </w:rPr>
                  </w:pPr>
                  <w:r>
                    <w:rPr>
                      <w:rFonts w:cs="Arial"/>
                      <w:szCs w:val="24"/>
                    </w:rPr>
                    <w:t>We will process the information you provide so that we can deal with your enquiry.</w:t>
                  </w:r>
                </w:p>
                <w:p w14:paraId="1BD1C15F" w14:textId="77777777" w:rsidR="0098008F" w:rsidRPr="0098008F" w:rsidRDefault="0098008F" w:rsidP="0098008F">
                  <w:pPr>
                    <w:tabs>
                      <w:tab w:val="left" w:pos="340"/>
                      <w:tab w:val="left" w:pos="700"/>
                      <w:tab w:val="left" w:pos="2824"/>
                    </w:tabs>
                    <w:jc w:val="both"/>
                    <w:rPr>
                      <w:rFonts w:cs="Arial"/>
                      <w:sz w:val="16"/>
                      <w:szCs w:val="16"/>
                    </w:rPr>
                  </w:pPr>
                </w:p>
                <w:p w14:paraId="58F424D0" w14:textId="267C523E" w:rsidR="0098008F" w:rsidRDefault="0098008F" w:rsidP="0098008F">
                  <w:pPr>
                    <w:tabs>
                      <w:tab w:val="left" w:pos="340"/>
                      <w:tab w:val="left" w:pos="700"/>
                      <w:tab w:val="left" w:pos="2824"/>
                    </w:tabs>
                    <w:jc w:val="both"/>
                    <w:rPr>
                      <w:rFonts w:cs="Arial"/>
                      <w:szCs w:val="24"/>
                    </w:rPr>
                  </w:pPr>
                  <w:r>
                    <w:rPr>
                      <w:rFonts w:cs="Arial"/>
                      <w:szCs w:val="24"/>
                    </w:rPr>
                    <w:t>We may also process or release the information to:</w:t>
                  </w:r>
                </w:p>
                <w:p w14:paraId="48F2870B" w14:textId="77777777" w:rsidR="0098008F" w:rsidRDefault="0098008F" w:rsidP="0098008F">
                  <w:pPr>
                    <w:tabs>
                      <w:tab w:val="left" w:pos="340"/>
                      <w:tab w:val="left" w:pos="700"/>
                      <w:tab w:val="left" w:pos="2824"/>
                    </w:tabs>
                    <w:jc w:val="both"/>
                    <w:rPr>
                      <w:rFonts w:cs="Arial"/>
                      <w:szCs w:val="24"/>
                    </w:rPr>
                  </w:pPr>
                </w:p>
                <w:p w14:paraId="65BBE476" w14:textId="72AC580C" w:rsid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Offer you documents or services to environmental maters</w:t>
                  </w:r>
                </w:p>
                <w:p w14:paraId="442C7A40" w14:textId="77777777" w:rsidR="0098008F" w:rsidRPr="0098008F" w:rsidRDefault="0098008F" w:rsidP="0098008F">
                  <w:pPr>
                    <w:tabs>
                      <w:tab w:val="left" w:pos="340"/>
                      <w:tab w:val="left" w:pos="700"/>
                      <w:tab w:val="left" w:pos="2824"/>
                    </w:tabs>
                    <w:jc w:val="both"/>
                    <w:rPr>
                      <w:rFonts w:cs="Arial"/>
                      <w:szCs w:val="24"/>
                    </w:rPr>
                  </w:pPr>
                </w:p>
                <w:p w14:paraId="708AA257"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 xml:space="preserve">Consult the public, public </w:t>
                  </w:r>
                  <w:proofErr w:type="spellStart"/>
                  <w:r w:rsidRPr="0098008F">
                    <w:rPr>
                      <w:rFonts w:ascii="Arial" w:hAnsi="Arial" w:cs="Arial"/>
                      <w:szCs w:val="24"/>
                    </w:rPr>
                    <w:t>organisations</w:t>
                  </w:r>
                  <w:proofErr w:type="spellEnd"/>
                  <w:r w:rsidRPr="0098008F">
                    <w:rPr>
                      <w:rFonts w:ascii="Arial" w:hAnsi="Arial" w:cs="Arial"/>
                      <w:szCs w:val="24"/>
                    </w:rPr>
                    <w:t xml:space="preserve"> and other </w:t>
                  </w:r>
                  <w:proofErr w:type="spellStart"/>
                  <w:r w:rsidRPr="0098008F">
                    <w:rPr>
                      <w:rFonts w:ascii="Arial" w:hAnsi="Arial" w:cs="Arial"/>
                      <w:szCs w:val="24"/>
                    </w:rPr>
                    <w:t>organisations</w:t>
                  </w:r>
                  <w:proofErr w:type="spellEnd"/>
                  <w:r w:rsidRPr="0098008F">
                    <w:rPr>
                      <w:rFonts w:ascii="Arial" w:hAnsi="Arial" w:cs="Arial"/>
                      <w:szCs w:val="24"/>
                    </w:rPr>
                    <w:t xml:space="preserve"> (for example, the Health &amp; Safety Executive)</w:t>
                  </w:r>
                </w:p>
                <w:p w14:paraId="1182CF6E" w14:textId="77777777" w:rsidR="0098008F" w:rsidRPr="0098008F" w:rsidRDefault="0098008F" w:rsidP="0098008F">
                  <w:pPr>
                    <w:tabs>
                      <w:tab w:val="left" w:pos="340"/>
                      <w:tab w:val="left" w:pos="700"/>
                      <w:tab w:val="left" w:pos="2824"/>
                    </w:tabs>
                    <w:jc w:val="both"/>
                    <w:rPr>
                      <w:rFonts w:cs="Arial"/>
                      <w:szCs w:val="24"/>
                    </w:rPr>
                  </w:pPr>
                </w:p>
                <w:p w14:paraId="625C711F"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Carry out research into environmental issues and develop solutions to problems</w:t>
                  </w:r>
                </w:p>
                <w:p w14:paraId="0F6C9B04" w14:textId="77777777" w:rsidR="0098008F" w:rsidRPr="0098008F" w:rsidRDefault="0098008F" w:rsidP="0098008F">
                  <w:pPr>
                    <w:tabs>
                      <w:tab w:val="left" w:pos="340"/>
                      <w:tab w:val="left" w:pos="700"/>
                      <w:tab w:val="left" w:pos="2824"/>
                    </w:tabs>
                    <w:jc w:val="both"/>
                    <w:rPr>
                      <w:rFonts w:cs="Arial"/>
                      <w:szCs w:val="24"/>
                    </w:rPr>
                  </w:pPr>
                </w:p>
                <w:p w14:paraId="54839961"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Provide information from the public register to anyone who asks</w:t>
                  </w:r>
                </w:p>
                <w:p w14:paraId="57A00F87" w14:textId="77777777" w:rsidR="0098008F" w:rsidRPr="0098008F" w:rsidRDefault="0098008F" w:rsidP="0098008F">
                  <w:pPr>
                    <w:tabs>
                      <w:tab w:val="left" w:pos="340"/>
                      <w:tab w:val="left" w:pos="700"/>
                      <w:tab w:val="left" w:pos="2824"/>
                    </w:tabs>
                    <w:jc w:val="both"/>
                    <w:rPr>
                      <w:rFonts w:cs="Arial"/>
                      <w:szCs w:val="24"/>
                    </w:rPr>
                  </w:pPr>
                </w:p>
                <w:p w14:paraId="3280A076" w14:textId="1B95542F"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Prevent anyone from breaking environmental law, investigate cases where environmental law</w:t>
                  </w:r>
                  <w:r>
                    <w:rPr>
                      <w:rFonts w:ascii="Arial" w:hAnsi="Arial" w:cs="Arial"/>
                      <w:szCs w:val="24"/>
                    </w:rPr>
                    <w:t>s</w:t>
                  </w:r>
                  <w:r w:rsidRPr="0098008F">
                    <w:rPr>
                      <w:rFonts w:ascii="Arial" w:hAnsi="Arial" w:cs="Arial"/>
                      <w:szCs w:val="24"/>
                    </w:rPr>
                    <w:t xml:space="preserve"> ha</w:t>
                  </w:r>
                  <w:r>
                    <w:rPr>
                      <w:rFonts w:ascii="Arial" w:hAnsi="Arial" w:cs="Arial"/>
                      <w:szCs w:val="24"/>
                    </w:rPr>
                    <w:t>ve</w:t>
                  </w:r>
                  <w:r w:rsidRPr="0098008F">
                    <w:rPr>
                      <w:rFonts w:ascii="Arial" w:hAnsi="Arial" w:cs="Arial"/>
                      <w:szCs w:val="24"/>
                    </w:rPr>
                    <w:t xml:space="preserve"> been broken, and take any action that is needed</w:t>
                  </w:r>
                </w:p>
                <w:p w14:paraId="0B98905C" w14:textId="77777777" w:rsidR="0098008F" w:rsidRPr="0098008F" w:rsidRDefault="0098008F" w:rsidP="0098008F">
                  <w:pPr>
                    <w:tabs>
                      <w:tab w:val="left" w:pos="340"/>
                      <w:tab w:val="left" w:pos="700"/>
                      <w:tab w:val="left" w:pos="2824"/>
                    </w:tabs>
                    <w:jc w:val="both"/>
                    <w:rPr>
                      <w:rFonts w:cs="Arial"/>
                      <w:szCs w:val="24"/>
                    </w:rPr>
                  </w:pPr>
                </w:p>
                <w:p w14:paraId="0DE53586" w14:textId="19050C83" w:rsidR="0098008F" w:rsidRDefault="0098008F" w:rsidP="00750237">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Assess whether customers are satisfied without service and improve it where necessary</w:t>
                  </w:r>
                </w:p>
                <w:p w14:paraId="1444961A" w14:textId="77777777" w:rsidR="0098008F" w:rsidRPr="0098008F" w:rsidRDefault="0098008F" w:rsidP="0098008F">
                  <w:pPr>
                    <w:tabs>
                      <w:tab w:val="left" w:pos="340"/>
                      <w:tab w:val="left" w:pos="700"/>
                      <w:tab w:val="left" w:pos="2824"/>
                    </w:tabs>
                    <w:jc w:val="both"/>
                    <w:rPr>
                      <w:rFonts w:cs="Arial"/>
                      <w:szCs w:val="24"/>
                    </w:rPr>
                  </w:pPr>
                </w:p>
                <w:p w14:paraId="2D431D3D" w14:textId="743A9C14"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Respond to requests for information under the Freedom of Information Act 2000 and the Environmental Information Regulations 2004 (if the Data Protection Act allows)</w:t>
                  </w:r>
                  <w:r>
                    <w:rPr>
                      <w:rFonts w:ascii="Arial" w:hAnsi="Arial" w:cs="Arial"/>
                      <w:szCs w:val="24"/>
                    </w:rPr>
                    <w:t>.</w:t>
                  </w:r>
                </w:p>
              </w:txbxContent>
            </v:textbox>
            <w10:wrap type="square" anchorx="margin" anchory="margin"/>
          </v:shape>
        </w:pict>
      </w:r>
      <w:r>
        <w:rPr>
          <w:b/>
          <w:bCs/>
          <w:noProof/>
          <w:szCs w:val="24"/>
        </w:rPr>
        <w:pict w14:anchorId="0C883578">
          <v:shape id="_x0000_s2159" type="#_x0000_t202" style="position:absolute;margin-left:.8pt;margin-top:5.8pt;width:522pt;height:299.55pt;z-index:251695104;visibility:visible;mso-wrap-distance-left:9pt;mso-wrap-distance-top:3.6pt;mso-wrap-distance-right:9pt;mso-wrap-distance-bottom:3.6pt;mso-position-horizontal-relative:margin;mso-position-vertical-relative:margin;mso-width-relative:margin;mso-height-relative:margin;v-text-anchor:top">
            <v:textbox style="mso-next-textbox:#_x0000_s2159">
              <w:txbxContent>
                <w:p w14:paraId="0F246F02" w14:textId="267AE3D8" w:rsidR="0098008F" w:rsidRPr="00B836DB" w:rsidRDefault="0098008F" w:rsidP="0098008F">
                  <w:pPr>
                    <w:ind w:left="720"/>
                    <w:rPr>
                      <w:rFonts w:cs="Arial"/>
                      <w:smallCaps/>
                      <w:lang w:val="en-US"/>
                    </w:rPr>
                  </w:pPr>
                  <w:r>
                    <w:rPr>
                      <w:rFonts w:cs="Arial"/>
                      <w:smallCaps/>
                    </w:rPr>
                    <w:t>14. Declaration</w:t>
                  </w:r>
                </w:p>
                <w:p w14:paraId="03C3668A" w14:textId="77777777" w:rsidR="0098008F" w:rsidRPr="006771D1" w:rsidRDefault="0098008F" w:rsidP="0098008F">
                  <w:pPr>
                    <w:rPr>
                      <w:rFonts w:cs="Arial"/>
                      <w:sz w:val="16"/>
                      <w:szCs w:val="16"/>
                    </w:rPr>
                  </w:pPr>
                </w:p>
                <w:p w14:paraId="18E9D036"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We need you to confirm that the information you have provided in the application, as far as you know, is true.</w:t>
                  </w:r>
                </w:p>
                <w:p w14:paraId="5CE56881" w14:textId="77777777" w:rsidR="0098008F" w:rsidRPr="0098008F" w:rsidRDefault="0098008F" w:rsidP="0098008F">
                  <w:pPr>
                    <w:tabs>
                      <w:tab w:val="left" w:pos="340"/>
                      <w:tab w:val="left" w:pos="700"/>
                      <w:tab w:val="left" w:pos="2824"/>
                    </w:tabs>
                    <w:jc w:val="both"/>
                    <w:rPr>
                      <w:rFonts w:cs="Arial"/>
                      <w:sz w:val="16"/>
                      <w:szCs w:val="16"/>
                    </w:rPr>
                  </w:pPr>
                </w:p>
                <w:p w14:paraId="0A102A34" w14:textId="527585D0" w:rsidR="0098008F" w:rsidRDefault="0098008F" w:rsidP="0098008F">
                  <w:pPr>
                    <w:tabs>
                      <w:tab w:val="left" w:pos="340"/>
                      <w:tab w:val="left" w:pos="700"/>
                      <w:tab w:val="left" w:pos="2824"/>
                    </w:tabs>
                    <w:jc w:val="both"/>
                    <w:rPr>
                      <w:rFonts w:cs="Arial"/>
                      <w:szCs w:val="24"/>
                    </w:rPr>
                  </w:pPr>
                  <w:r w:rsidRPr="0098008F">
                    <w:rPr>
                      <w:rFonts w:cs="Arial"/>
                      <w:szCs w:val="24"/>
                    </w:rPr>
                    <w:t>By signing this document</w:t>
                  </w:r>
                  <w:r>
                    <w:rPr>
                      <w:rFonts w:cs="Arial"/>
                      <w:szCs w:val="24"/>
                    </w:rPr>
                    <w:t>,</w:t>
                  </w:r>
                  <w:r w:rsidRPr="0098008F">
                    <w:rPr>
                      <w:rFonts w:cs="Arial"/>
                      <w:szCs w:val="24"/>
                    </w:rPr>
                    <w:t xml:space="preserve"> I am declaring that as far as I know, the information provided in this application, including the map and all supporting documents is true.</w:t>
                  </w:r>
                </w:p>
                <w:p w14:paraId="731DA096" w14:textId="77777777" w:rsidR="0098008F" w:rsidRDefault="0098008F" w:rsidP="0098008F">
                  <w:pPr>
                    <w:tabs>
                      <w:tab w:val="left" w:pos="340"/>
                      <w:tab w:val="left" w:pos="700"/>
                      <w:tab w:val="left" w:pos="2824"/>
                    </w:tabs>
                    <w:jc w:val="both"/>
                    <w:rPr>
                      <w:rFonts w:cs="Arial"/>
                      <w:szCs w:val="24"/>
                    </w:rPr>
                  </w:pPr>
                </w:p>
                <w:p w14:paraId="5D3BA864" w14:textId="77777777" w:rsidR="0098008F" w:rsidRDefault="0098008F" w:rsidP="0098008F">
                  <w:pPr>
                    <w:tabs>
                      <w:tab w:val="left" w:pos="340"/>
                      <w:tab w:val="left" w:pos="700"/>
                      <w:tab w:val="left" w:pos="2824"/>
                    </w:tabs>
                    <w:jc w:val="both"/>
                    <w:rPr>
                      <w:rFonts w:cs="Arial"/>
                      <w:szCs w:val="24"/>
                    </w:rPr>
                  </w:pPr>
                </w:p>
                <w:p w14:paraId="2FC1278A" w14:textId="2DC381A3" w:rsidR="0098008F" w:rsidRDefault="0098008F" w:rsidP="0098008F">
                  <w:pPr>
                    <w:tabs>
                      <w:tab w:val="left" w:pos="340"/>
                      <w:tab w:val="left" w:pos="700"/>
                      <w:tab w:val="left" w:pos="2824"/>
                    </w:tabs>
                    <w:jc w:val="both"/>
                    <w:rPr>
                      <w:rFonts w:cs="Arial"/>
                      <w:szCs w:val="24"/>
                      <w:u w:val="single"/>
                    </w:rPr>
                  </w:pPr>
                  <w:r>
                    <w:rPr>
                      <w:rFonts w:cs="Arial"/>
                      <w:szCs w:val="24"/>
                    </w:rPr>
                    <w:t>SIGNATURE:</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49056DF" w14:textId="77777777" w:rsidR="0098008F" w:rsidRDefault="0098008F" w:rsidP="0098008F">
                  <w:pPr>
                    <w:tabs>
                      <w:tab w:val="left" w:pos="340"/>
                      <w:tab w:val="left" w:pos="700"/>
                      <w:tab w:val="left" w:pos="2824"/>
                    </w:tabs>
                    <w:jc w:val="both"/>
                    <w:rPr>
                      <w:rFonts w:cs="Arial"/>
                      <w:szCs w:val="24"/>
                      <w:u w:val="single"/>
                    </w:rPr>
                  </w:pPr>
                </w:p>
                <w:p w14:paraId="24A6FC3F" w14:textId="77777777" w:rsidR="0098008F" w:rsidRDefault="0098008F" w:rsidP="0098008F">
                  <w:pPr>
                    <w:tabs>
                      <w:tab w:val="left" w:pos="340"/>
                      <w:tab w:val="left" w:pos="700"/>
                      <w:tab w:val="left" w:pos="2824"/>
                    </w:tabs>
                    <w:jc w:val="both"/>
                    <w:rPr>
                      <w:rFonts w:cs="Arial"/>
                      <w:szCs w:val="24"/>
                      <w:u w:val="single"/>
                    </w:rPr>
                  </w:pPr>
                </w:p>
                <w:p w14:paraId="4ED68F42" w14:textId="77777777" w:rsidR="0098008F" w:rsidRDefault="0098008F" w:rsidP="0098008F">
                  <w:pPr>
                    <w:tabs>
                      <w:tab w:val="left" w:pos="340"/>
                      <w:tab w:val="left" w:pos="700"/>
                      <w:tab w:val="left" w:pos="2824"/>
                    </w:tabs>
                    <w:jc w:val="both"/>
                    <w:rPr>
                      <w:rFonts w:cs="Arial"/>
                      <w:szCs w:val="24"/>
                      <w:u w:val="single"/>
                    </w:rPr>
                  </w:pPr>
                </w:p>
                <w:p w14:paraId="5274A8DD" w14:textId="10C0A2A2" w:rsidR="0098008F" w:rsidRDefault="0098008F" w:rsidP="0098008F">
                  <w:pPr>
                    <w:tabs>
                      <w:tab w:val="left" w:pos="340"/>
                      <w:tab w:val="left" w:pos="700"/>
                      <w:tab w:val="left" w:pos="2824"/>
                    </w:tabs>
                    <w:jc w:val="both"/>
                    <w:rPr>
                      <w:rFonts w:cs="Arial"/>
                      <w:szCs w:val="24"/>
                      <w:u w:val="single"/>
                    </w:rPr>
                  </w:pPr>
                  <w:r>
                    <w:rPr>
                      <w:rFonts w:cs="Arial"/>
                      <w:szCs w:val="24"/>
                    </w:rPr>
                    <w:t>TITLE:</w:t>
                  </w:r>
                  <w:r>
                    <w:rPr>
                      <w:rFonts w:cs="Arial"/>
                      <w:szCs w:val="24"/>
                    </w:rPr>
                    <w:tab/>
                  </w:r>
                  <w:r w:rsidRPr="0098008F">
                    <w:rPr>
                      <w:rFonts w:cs="Arial"/>
                      <w:szCs w:val="24"/>
                      <w:u w:val="single"/>
                    </w:rPr>
                    <w:tab/>
                  </w:r>
                  <w:r w:rsidRPr="0098008F">
                    <w:rPr>
                      <w:rFonts w:cs="Arial"/>
                      <w:szCs w:val="24"/>
                      <w:u w:val="single"/>
                    </w:rPr>
                    <w:tab/>
                  </w:r>
                </w:p>
                <w:p w14:paraId="2D0A4E72" w14:textId="77777777" w:rsidR="0098008F" w:rsidRPr="0098008F" w:rsidRDefault="0098008F" w:rsidP="0098008F">
                  <w:pPr>
                    <w:tabs>
                      <w:tab w:val="left" w:pos="340"/>
                      <w:tab w:val="left" w:pos="700"/>
                      <w:tab w:val="left" w:pos="2824"/>
                    </w:tabs>
                    <w:jc w:val="both"/>
                    <w:rPr>
                      <w:rFonts w:cs="Arial"/>
                      <w:sz w:val="16"/>
                      <w:szCs w:val="16"/>
                      <w:u w:val="single"/>
                    </w:rPr>
                  </w:pPr>
                </w:p>
                <w:p w14:paraId="103A8A81" w14:textId="3A7475E3" w:rsidR="0098008F" w:rsidRPr="0098008F" w:rsidRDefault="0098008F" w:rsidP="0098008F">
                  <w:pPr>
                    <w:tabs>
                      <w:tab w:val="left" w:pos="340"/>
                      <w:tab w:val="left" w:pos="700"/>
                      <w:tab w:val="left" w:pos="2824"/>
                    </w:tabs>
                    <w:jc w:val="both"/>
                    <w:rPr>
                      <w:rFonts w:cs="Arial"/>
                      <w:szCs w:val="24"/>
                      <w:u w:val="single"/>
                    </w:rPr>
                  </w:pPr>
                  <w:r>
                    <w:rPr>
                      <w:rFonts w:cs="Arial"/>
                      <w:szCs w:val="24"/>
                    </w:rPr>
                    <w:t>FIRST NAME: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1D503860" w14:textId="14451CF4" w:rsidR="0098008F" w:rsidRDefault="0098008F" w:rsidP="0098008F">
                  <w:pPr>
                    <w:tabs>
                      <w:tab w:val="left" w:pos="340"/>
                      <w:tab w:val="left" w:pos="700"/>
                      <w:tab w:val="left" w:pos="2824"/>
                    </w:tabs>
                    <w:jc w:val="both"/>
                    <w:rPr>
                      <w:rFonts w:cs="Arial"/>
                      <w:szCs w:val="24"/>
                      <w:u w:val="single"/>
                    </w:rPr>
                  </w:pPr>
                  <w:r>
                    <w:rPr>
                      <w:rFonts w:cs="Arial"/>
                      <w:szCs w:val="24"/>
                    </w:rPr>
                    <w:br/>
                    <w:t>LAST NAME: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0DC736E" w14:textId="77777777" w:rsidR="0098008F" w:rsidRPr="0098008F" w:rsidRDefault="0098008F" w:rsidP="0098008F">
                  <w:pPr>
                    <w:tabs>
                      <w:tab w:val="left" w:pos="340"/>
                      <w:tab w:val="left" w:pos="700"/>
                      <w:tab w:val="left" w:pos="2824"/>
                    </w:tabs>
                    <w:jc w:val="both"/>
                    <w:rPr>
                      <w:rFonts w:cs="Arial"/>
                      <w:sz w:val="16"/>
                      <w:szCs w:val="16"/>
                      <w:u w:val="single"/>
                    </w:rPr>
                  </w:pPr>
                </w:p>
                <w:p w14:paraId="19969403" w14:textId="04E4D353" w:rsidR="0098008F" w:rsidRDefault="0098008F" w:rsidP="0098008F">
                  <w:pPr>
                    <w:tabs>
                      <w:tab w:val="left" w:pos="340"/>
                      <w:tab w:val="left" w:pos="700"/>
                      <w:tab w:val="left" w:pos="2824"/>
                    </w:tabs>
                    <w:jc w:val="both"/>
                    <w:rPr>
                      <w:rFonts w:cs="Arial"/>
                      <w:szCs w:val="24"/>
                      <w:u w:val="single"/>
                    </w:rPr>
                  </w:pPr>
                  <w:r w:rsidRPr="0098008F">
                    <w:rPr>
                      <w:rFonts w:cs="Arial"/>
                      <w:szCs w:val="24"/>
                    </w:rPr>
                    <w:t>POSITION:</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5AC7458" w14:textId="77777777" w:rsidR="0098008F" w:rsidRPr="0098008F" w:rsidRDefault="0098008F" w:rsidP="0098008F">
                  <w:pPr>
                    <w:tabs>
                      <w:tab w:val="left" w:pos="340"/>
                      <w:tab w:val="left" w:pos="700"/>
                      <w:tab w:val="left" w:pos="2824"/>
                    </w:tabs>
                    <w:jc w:val="both"/>
                    <w:rPr>
                      <w:rFonts w:cs="Arial"/>
                      <w:sz w:val="16"/>
                      <w:szCs w:val="16"/>
                      <w:u w:val="single"/>
                    </w:rPr>
                  </w:pPr>
                </w:p>
                <w:p w14:paraId="063E0AA1" w14:textId="14A8B5D9" w:rsidR="0098008F" w:rsidRPr="0098008F" w:rsidRDefault="0098008F" w:rsidP="0098008F">
                  <w:pPr>
                    <w:tabs>
                      <w:tab w:val="left" w:pos="340"/>
                      <w:tab w:val="left" w:pos="700"/>
                      <w:tab w:val="left" w:pos="2824"/>
                    </w:tabs>
                    <w:jc w:val="both"/>
                    <w:rPr>
                      <w:rFonts w:cs="Arial"/>
                      <w:szCs w:val="24"/>
                      <w:u w:val="single"/>
                    </w:rPr>
                  </w:pPr>
                  <w:r>
                    <w:rPr>
                      <w:rFonts w:cs="Arial"/>
                      <w:szCs w:val="24"/>
                    </w:rPr>
                    <w:t>TODAY’S DATE: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w:r>
    </w:p>
    <w:sectPr w:rsidR="008D595A" w:rsidSect="00F0263D">
      <w:headerReference w:type="first" r:id="rId9"/>
      <w:footerReference w:type="first" r:id="rId10"/>
      <w:pgSz w:w="11906" w:h="16838" w:code="9"/>
      <w:pgMar w:top="720" w:right="720" w:bottom="720" w:left="720" w:header="198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3CEDF" w14:textId="77777777" w:rsidR="00553ADB" w:rsidRDefault="00553ADB">
      <w:r>
        <w:separator/>
      </w:r>
    </w:p>
  </w:endnote>
  <w:endnote w:type="continuationSeparator" w:id="0">
    <w:p w14:paraId="23661FCC" w14:textId="77777777" w:rsidR="00553ADB" w:rsidRDefault="0055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B68D" w14:textId="77777777" w:rsidR="002E415F" w:rsidRDefault="002E415F">
    <w:pPr>
      <w:pStyle w:val="Footer"/>
    </w:pPr>
  </w:p>
  <w:p w14:paraId="741E1084" w14:textId="77777777" w:rsidR="002E415F" w:rsidRDefault="00563859">
    <w:pPr>
      <w:pStyle w:val="Footer"/>
    </w:pPr>
    <w:r>
      <w:rPr>
        <w:noProof/>
      </w:rPr>
      <w:drawing>
        <wp:anchor distT="0" distB="0" distL="114300" distR="114300" simplePos="0" relativeHeight="251760640" behindDoc="0" locked="0" layoutInCell="1" allowOverlap="1" wp14:anchorId="55292A7C" wp14:editId="274FB2B0">
          <wp:simplePos x="0" y="0"/>
          <wp:positionH relativeFrom="page">
            <wp:align>right</wp:align>
          </wp:positionH>
          <wp:positionV relativeFrom="page">
            <wp:posOffset>9202994</wp:posOffset>
          </wp:positionV>
          <wp:extent cx="7547259" cy="14819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47259" cy="14819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9CA7" w14:textId="77777777" w:rsidR="00553ADB" w:rsidRDefault="00553ADB">
      <w:r>
        <w:separator/>
      </w:r>
    </w:p>
  </w:footnote>
  <w:footnote w:type="continuationSeparator" w:id="0">
    <w:p w14:paraId="69548D4F" w14:textId="77777777" w:rsidR="00553ADB" w:rsidRDefault="00553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0208" w14:textId="77777777" w:rsidR="002E415F" w:rsidRDefault="004534A9">
    <w:pPr>
      <w:pStyle w:val="Header"/>
    </w:pPr>
    <w:r>
      <w:rPr>
        <w:noProof/>
      </w:rPr>
      <w:drawing>
        <wp:anchor distT="0" distB="0" distL="114300" distR="114300" simplePos="0" relativeHeight="251691008" behindDoc="0" locked="0" layoutInCell="1" allowOverlap="1" wp14:anchorId="0E8C81CD" wp14:editId="3F5C4CB2">
          <wp:simplePos x="0" y="0"/>
          <wp:positionH relativeFrom="margin">
            <wp:posOffset>2693670</wp:posOffset>
          </wp:positionH>
          <wp:positionV relativeFrom="margin">
            <wp:posOffset>-1828800</wp:posOffset>
          </wp:positionV>
          <wp:extent cx="4410075" cy="161226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RI LLWYD LETTR TXT.jpg"/>
                  <pic:cNvPicPr/>
                </pic:nvPicPr>
                <pic:blipFill>
                  <a:blip r:embed="rId1">
                    <a:extLst>
                      <a:ext uri="{28A0092B-C50C-407E-A947-70E740481C1C}">
                        <a14:useLocalDpi xmlns:a14="http://schemas.microsoft.com/office/drawing/2010/main" val="0"/>
                      </a:ext>
                    </a:extLst>
                  </a:blip>
                  <a:stretch>
                    <a:fillRect/>
                  </a:stretch>
                </pic:blipFill>
                <pic:spPr>
                  <a:xfrm>
                    <a:off x="0" y="0"/>
                    <a:ext cx="4410075" cy="1612265"/>
                  </a:xfrm>
                  <a:prstGeom prst="rect">
                    <a:avLst/>
                  </a:prstGeom>
                </pic:spPr>
              </pic:pic>
            </a:graphicData>
          </a:graphic>
        </wp:anchor>
      </w:drawing>
    </w:r>
    <w:r w:rsidR="002E415F">
      <w:rPr>
        <w:noProof/>
      </w:rPr>
      <w:drawing>
        <wp:anchor distT="0" distB="0" distL="114300" distR="114300" simplePos="0" relativeHeight="251621376" behindDoc="0" locked="0" layoutInCell="1" allowOverlap="1" wp14:anchorId="52F71D7B" wp14:editId="6D32E933">
          <wp:simplePos x="0" y="0"/>
          <wp:positionH relativeFrom="margin">
            <wp:posOffset>-11430</wp:posOffset>
          </wp:positionH>
          <wp:positionV relativeFrom="margin">
            <wp:posOffset>-1395095</wp:posOffset>
          </wp:positionV>
          <wp:extent cx="2448560" cy="1101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Crest Colour Side Text.png"/>
                  <pic:cNvPicPr/>
                </pic:nvPicPr>
                <pic:blipFill>
                  <a:blip r:embed="rId2">
                    <a:extLst>
                      <a:ext uri="{28A0092B-C50C-407E-A947-70E740481C1C}">
                        <a14:useLocalDpi xmlns:a14="http://schemas.microsoft.com/office/drawing/2010/main" val="0"/>
                      </a:ext>
                    </a:extLst>
                  </a:blip>
                  <a:stretch>
                    <a:fillRect/>
                  </a:stretch>
                </pic:blipFill>
                <pic:spPr>
                  <a:xfrm>
                    <a:off x="0" y="0"/>
                    <a:ext cx="2448560" cy="1101090"/>
                  </a:xfrm>
                  <a:prstGeom prst="rect">
                    <a:avLst/>
                  </a:prstGeom>
                </pic:spPr>
              </pic:pic>
            </a:graphicData>
          </a:graphic>
          <wp14:sizeRelH relativeFrom="margin">
            <wp14:pctWidth>0</wp14:pctWidth>
          </wp14:sizeRelH>
          <wp14:sizeRelV relativeFrom="margin">
            <wp14:pctHeight>0</wp14:pctHeight>
          </wp14:sizeRelV>
        </wp:anchor>
      </w:drawing>
    </w:r>
  </w:p>
  <w:p w14:paraId="068CD6B5" w14:textId="77777777" w:rsidR="002E415F" w:rsidRDefault="002E41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1AF8"/>
    <w:multiLevelType w:val="hybridMultilevel"/>
    <w:tmpl w:val="B0EE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A4B09"/>
    <w:multiLevelType w:val="hybridMultilevel"/>
    <w:tmpl w:val="455C5800"/>
    <w:lvl w:ilvl="0" w:tplc="81C60E48">
      <w:start w:val="16"/>
      <w:numFmt w:val="bullet"/>
      <w:lvlText w:val=""/>
      <w:lvlJc w:val="left"/>
      <w:pPr>
        <w:ind w:left="2628" w:hanging="360"/>
      </w:pPr>
      <w:rPr>
        <w:rFonts w:ascii="Wingdings" w:eastAsia="Times New Roman" w:hAnsi="Wingdings"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 w15:restartNumberingAfterBreak="0">
    <w:nsid w:val="30BE19DB"/>
    <w:multiLevelType w:val="hybridMultilevel"/>
    <w:tmpl w:val="381A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5F1EB6"/>
    <w:multiLevelType w:val="hybridMultilevel"/>
    <w:tmpl w:val="C76E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C5154"/>
    <w:multiLevelType w:val="hybridMultilevel"/>
    <w:tmpl w:val="B194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CD7B94"/>
    <w:multiLevelType w:val="hybridMultilevel"/>
    <w:tmpl w:val="173EEF3C"/>
    <w:lvl w:ilvl="0" w:tplc="8996BC86">
      <w:start w:val="10"/>
      <w:numFmt w:val="bullet"/>
      <w:lvlText w:val=""/>
      <w:lvlJc w:val="left"/>
      <w:pPr>
        <w:ind w:left="750" w:hanging="390"/>
      </w:pPr>
      <w:rPr>
        <w:rFonts w:ascii="Wingdings" w:eastAsia="Times New Roman" w:hAnsi="Wingdings" w:cs="Arial" w:hint="default"/>
        <w:color w:val="D9D9D9"/>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E75CE4"/>
    <w:multiLevelType w:val="hybridMultilevel"/>
    <w:tmpl w:val="C33C9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C395D"/>
    <w:multiLevelType w:val="hybridMultilevel"/>
    <w:tmpl w:val="59EC16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6558341">
    <w:abstractNumId w:val="4"/>
  </w:num>
  <w:num w:numId="2" w16cid:durableId="1161311412">
    <w:abstractNumId w:val="1"/>
  </w:num>
  <w:num w:numId="3" w16cid:durableId="1553078804">
    <w:abstractNumId w:val="0"/>
  </w:num>
  <w:num w:numId="4" w16cid:durableId="384834720">
    <w:abstractNumId w:val="2"/>
  </w:num>
  <w:num w:numId="5" w16cid:durableId="1382557979">
    <w:abstractNumId w:val="5"/>
  </w:num>
  <w:num w:numId="6" w16cid:durableId="1029523155">
    <w:abstractNumId w:val="6"/>
  </w:num>
  <w:num w:numId="7" w16cid:durableId="2128505023">
    <w:abstractNumId w:val="7"/>
  </w:num>
  <w:num w:numId="8" w16cid:durableId="852643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6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53ADB"/>
    <w:rsid w:val="00010ED9"/>
    <w:rsid w:val="000306AC"/>
    <w:rsid w:val="00043169"/>
    <w:rsid w:val="0004367B"/>
    <w:rsid w:val="00043874"/>
    <w:rsid w:val="00074058"/>
    <w:rsid w:val="00095FD7"/>
    <w:rsid w:val="000B7F2F"/>
    <w:rsid w:val="000C5A92"/>
    <w:rsid w:val="0014122B"/>
    <w:rsid w:val="00163643"/>
    <w:rsid w:val="00195F25"/>
    <w:rsid w:val="001A1524"/>
    <w:rsid w:val="001B051E"/>
    <w:rsid w:val="001B7370"/>
    <w:rsid w:val="001E6EB5"/>
    <w:rsid w:val="001F7F3D"/>
    <w:rsid w:val="00232D6E"/>
    <w:rsid w:val="00266F1B"/>
    <w:rsid w:val="0027078A"/>
    <w:rsid w:val="00281642"/>
    <w:rsid w:val="002E415F"/>
    <w:rsid w:val="003073C7"/>
    <w:rsid w:val="00323AB0"/>
    <w:rsid w:val="00383622"/>
    <w:rsid w:val="00387AF1"/>
    <w:rsid w:val="003A020F"/>
    <w:rsid w:val="003A53B8"/>
    <w:rsid w:val="003B0089"/>
    <w:rsid w:val="003B41D2"/>
    <w:rsid w:val="0040770C"/>
    <w:rsid w:val="004273DD"/>
    <w:rsid w:val="004534A9"/>
    <w:rsid w:val="00464686"/>
    <w:rsid w:val="00465B31"/>
    <w:rsid w:val="00487B51"/>
    <w:rsid w:val="004A30C2"/>
    <w:rsid w:val="004A3BF5"/>
    <w:rsid w:val="004B2546"/>
    <w:rsid w:val="00511618"/>
    <w:rsid w:val="00525224"/>
    <w:rsid w:val="00552660"/>
    <w:rsid w:val="00553ADB"/>
    <w:rsid w:val="00563859"/>
    <w:rsid w:val="00590B19"/>
    <w:rsid w:val="005A5F40"/>
    <w:rsid w:val="005C4617"/>
    <w:rsid w:val="005D2510"/>
    <w:rsid w:val="005D2BD5"/>
    <w:rsid w:val="005D7D29"/>
    <w:rsid w:val="00607E97"/>
    <w:rsid w:val="00625060"/>
    <w:rsid w:val="00643BDE"/>
    <w:rsid w:val="00660322"/>
    <w:rsid w:val="006734F9"/>
    <w:rsid w:val="006771D1"/>
    <w:rsid w:val="006802AE"/>
    <w:rsid w:val="00681A66"/>
    <w:rsid w:val="006844F6"/>
    <w:rsid w:val="00686920"/>
    <w:rsid w:val="006C2F3E"/>
    <w:rsid w:val="006F2EDF"/>
    <w:rsid w:val="006F6AB2"/>
    <w:rsid w:val="00704C82"/>
    <w:rsid w:val="00705FCA"/>
    <w:rsid w:val="00706341"/>
    <w:rsid w:val="00707170"/>
    <w:rsid w:val="00732811"/>
    <w:rsid w:val="007762C4"/>
    <w:rsid w:val="007D7771"/>
    <w:rsid w:val="007F406D"/>
    <w:rsid w:val="0089601A"/>
    <w:rsid w:val="008A01A0"/>
    <w:rsid w:val="008A7A45"/>
    <w:rsid w:val="008B413B"/>
    <w:rsid w:val="008B4179"/>
    <w:rsid w:val="008C4083"/>
    <w:rsid w:val="008C58C7"/>
    <w:rsid w:val="008D595A"/>
    <w:rsid w:val="008F0944"/>
    <w:rsid w:val="00905518"/>
    <w:rsid w:val="00920FE5"/>
    <w:rsid w:val="009744DA"/>
    <w:rsid w:val="00974E81"/>
    <w:rsid w:val="0098008F"/>
    <w:rsid w:val="009B3538"/>
    <w:rsid w:val="009F668F"/>
    <w:rsid w:val="00A250C1"/>
    <w:rsid w:val="00A541E6"/>
    <w:rsid w:val="00A70090"/>
    <w:rsid w:val="00A7114D"/>
    <w:rsid w:val="00A842AA"/>
    <w:rsid w:val="00A86444"/>
    <w:rsid w:val="00AA158E"/>
    <w:rsid w:val="00B16941"/>
    <w:rsid w:val="00B235B0"/>
    <w:rsid w:val="00B24260"/>
    <w:rsid w:val="00B25B0D"/>
    <w:rsid w:val="00B818F8"/>
    <w:rsid w:val="00B836DB"/>
    <w:rsid w:val="00B8734A"/>
    <w:rsid w:val="00B9024A"/>
    <w:rsid w:val="00B9097B"/>
    <w:rsid w:val="00B96ED7"/>
    <w:rsid w:val="00BB5669"/>
    <w:rsid w:val="00BE0DFD"/>
    <w:rsid w:val="00C044FB"/>
    <w:rsid w:val="00C20D10"/>
    <w:rsid w:val="00C22CDB"/>
    <w:rsid w:val="00C33ED4"/>
    <w:rsid w:val="00C656AC"/>
    <w:rsid w:val="00CB2ECC"/>
    <w:rsid w:val="00CD262E"/>
    <w:rsid w:val="00CF1A7A"/>
    <w:rsid w:val="00D00CC5"/>
    <w:rsid w:val="00D137D0"/>
    <w:rsid w:val="00D35F73"/>
    <w:rsid w:val="00D566DF"/>
    <w:rsid w:val="00DD4E3A"/>
    <w:rsid w:val="00E1156A"/>
    <w:rsid w:val="00E26EE9"/>
    <w:rsid w:val="00E32ED6"/>
    <w:rsid w:val="00E333C3"/>
    <w:rsid w:val="00E43E8C"/>
    <w:rsid w:val="00E46DB2"/>
    <w:rsid w:val="00E646DB"/>
    <w:rsid w:val="00E7718B"/>
    <w:rsid w:val="00EF6573"/>
    <w:rsid w:val="00F0263D"/>
    <w:rsid w:val="00F05F75"/>
    <w:rsid w:val="00F17765"/>
    <w:rsid w:val="00F23A0C"/>
    <w:rsid w:val="00F24B3C"/>
    <w:rsid w:val="00F434B6"/>
    <w:rsid w:val="00F639DC"/>
    <w:rsid w:val="00F64B34"/>
    <w:rsid w:val="00F80D81"/>
    <w:rsid w:val="00FB75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3"/>
    <o:shapelayout v:ext="edit">
      <o:idmap v:ext="edit" data="2"/>
    </o:shapelayout>
  </w:shapeDefaults>
  <w:decimalSymbol w:val="."/>
  <w:listSeparator w:val=","/>
  <w14:docId w14:val="6EE9B0E9"/>
  <w15:docId w15:val="{57C9D5D4-0D37-44D5-AD18-F6BD0BEE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78A"/>
    <w:pPr>
      <w:overflowPunct w:val="0"/>
      <w:autoSpaceDE w:val="0"/>
      <w:autoSpaceDN w:val="0"/>
      <w:adjustRightInd w:val="0"/>
      <w:textAlignment w:val="baseline"/>
    </w:pPr>
    <w:rPr>
      <w:rFonts w:ascii="Arial" w:hAnsi="Arial"/>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66DF"/>
    <w:pPr>
      <w:tabs>
        <w:tab w:val="center" w:pos="4153"/>
        <w:tab w:val="right" w:pos="8306"/>
      </w:tabs>
    </w:pPr>
  </w:style>
  <w:style w:type="paragraph" w:styleId="Footer">
    <w:name w:val="footer"/>
    <w:basedOn w:val="Normal"/>
    <w:link w:val="FooterChar"/>
    <w:uiPriority w:val="99"/>
    <w:rsid w:val="00D566DF"/>
    <w:pPr>
      <w:tabs>
        <w:tab w:val="center" w:pos="4153"/>
        <w:tab w:val="right" w:pos="8306"/>
      </w:tabs>
    </w:pPr>
  </w:style>
  <w:style w:type="paragraph" w:customStyle="1" w:styleId="OmniPage3">
    <w:name w:val="OmniPage #3"/>
    <w:rsid w:val="0027078A"/>
    <w:pPr>
      <w:tabs>
        <w:tab w:val="left" w:pos="50"/>
        <w:tab w:val="right" w:pos="1168"/>
      </w:tabs>
      <w:overflowPunct w:val="0"/>
      <w:autoSpaceDE w:val="0"/>
      <w:autoSpaceDN w:val="0"/>
      <w:adjustRightInd w:val="0"/>
      <w:textAlignment w:val="baseline"/>
    </w:pPr>
    <w:rPr>
      <w:rFonts w:ascii="Tms Rmn" w:hAnsi="Tms Rmn"/>
      <w:lang w:val="en-US"/>
    </w:rPr>
  </w:style>
  <w:style w:type="paragraph" w:customStyle="1" w:styleId="OmniPage4">
    <w:name w:val="OmniPage #4"/>
    <w:rsid w:val="0027078A"/>
    <w:pPr>
      <w:tabs>
        <w:tab w:val="left" w:pos="50"/>
        <w:tab w:val="right" w:pos="646"/>
      </w:tabs>
      <w:overflowPunct w:val="0"/>
      <w:autoSpaceDE w:val="0"/>
      <w:autoSpaceDN w:val="0"/>
      <w:adjustRightInd w:val="0"/>
      <w:textAlignment w:val="baseline"/>
    </w:pPr>
    <w:rPr>
      <w:rFonts w:ascii="Tms Rmn" w:hAnsi="Tms Rmn"/>
      <w:lang w:val="en-US"/>
    </w:rPr>
  </w:style>
  <w:style w:type="paragraph" w:customStyle="1" w:styleId="OmniPage1">
    <w:name w:val="OmniPage #1"/>
    <w:rsid w:val="0027078A"/>
    <w:pPr>
      <w:tabs>
        <w:tab w:val="right" w:pos="645"/>
      </w:tabs>
      <w:ind w:left="50" w:right="50"/>
    </w:pPr>
    <w:rPr>
      <w:rFonts w:ascii="Tms Rmn" w:hAnsi="Tms Rmn"/>
      <w:lang w:val="en-US" w:eastAsia="en-US"/>
    </w:rPr>
  </w:style>
  <w:style w:type="paragraph" w:customStyle="1" w:styleId="OmniPage2">
    <w:name w:val="OmniPage #2"/>
    <w:rsid w:val="0027078A"/>
    <w:pPr>
      <w:tabs>
        <w:tab w:val="left" w:pos="50"/>
        <w:tab w:val="right" w:pos="910"/>
      </w:tabs>
    </w:pPr>
    <w:rPr>
      <w:rFonts w:ascii="Tms Rmn" w:hAnsi="Tms Rmn"/>
      <w:lang w:val="en-US" w:eastAsia="en-US"/>
    </w:rPr>
  </w:style>
  <w:style w:type="paragraph" w:styleId="BalloonText">
    <w:name w:val="Balloon Text"/>
    <w:basedOn w:val="Normal"/>
    <w:link w:val="BalloonTextChar"/>
    <w:rsid w:val="00D00CC5"/>
    <w:rPr>
      <w:rFonts w:ascii="Tahoma" w:hAnsi="Tahoma" w:cs="Tahoma"/>
      <w:sz w:val="16"/>
      <w:szCs w:val="16"/>
    </w:rPr>
  </w:style>
  <w:style w:type="character" w:customStyle="1" w:styleId="BalloonTextChar">
    <w:name w:val="Balloon Text Char"/>
    <w:link w:val="BalloonText"/>
    <w:rsid w:val="00D00CC5"/>
    <w:rPr>
      <w:rFonts w:ascii="Tahoma" w:hAnsi="Tahoma" w:cs="Tahoma"/>
      <w:sz w:val="16"/>
      <w:szCs w:val="16"/>
    </w:rPr>
  </w:style>
  <w:style w:type="character" w:customStyle="1" w:styleId="HeaderChar">
    <w:name w:val="Header Char"/>
    <w:basedOn w:val="DefaultParagraphFont"/>
    <w:link w:val="Header"/>
    <w:uiPriority w:val="99"/>
    <w:rsid w:val="00095FD7"/>
    <w:rPr>
      <w:rFonts w:ascii="Arial" w:hAnsi="Arial"/>
      <w:sz w:val="24"/>
      <w:szCs w:val="28"/>
    </w:rPr>
  </w:style>
  <w:style w:type="character" w:customStyle="1" w:styleId="FooterChar">
    <w:name w:val="Footer Char"/>
    <w:basedOn w:val="DefaultParagraphFont"/>
    <w:link w:val="Footer"/>
    <w:uiPriority w:val="99"/>
    <w:rsid w:val="00B25B0D"/>
    <w:rPr>
      <w:rFonts w:ascii="Arial" w:hAnsi="Arial"/>
      <w:sz w:val="24"/>
      <w:szCs w:val="28"/>
    </w:rPr>
  </w:style>
  <w:style w:type="paragraph" w:styleId="ListParagraph">
    <w:name w:val="List Paragraph"/>
    <w:basedOn w:val="Normal"/>
    <w:uiPriority w:val="34"/>
    <w:qFormat/>
    <w:rsid w:val="00553ADB"/>
    <w:pPr>
      <w:widowControl w:val="0"/>
      <w:overflowPunct/>
      <w:autoSpaceDE/>
      <w:autoSpaceDN/>
      <w:adjustRightInd/>
      <w:ind w:left="720"/>
      <w:textAlignment w:val="auto"/>
    </w:pPr>
    <w:rPr>
      <w:rFonts w:ascii="Times New Roman" w:hAnsi="Times New Roman"/>
      <w:snapToGrid w:val="0"/>
      <w:szCs w:val="20"/>
      <w:lang w:val="en-US" w:eastAsia="en-US"/>
    </w:rPr>
  </w:style>
  <w:style w:type="character" w:styleId="Hyperlink">
    <w:name w:val="Hyperlink"/>
    <w:basedOn w:val="DefaultParagraphFont"/>
    <w:unhideWhenUsed/>
    <w:rsid w:val="00B235B0"/>
    <w:rPr>
      <w:color w:val="0000FF" w:themeColor="hyperlink"/>
      <w:u w:val="single"/>
    </w:rPr>
  </w:style>
  <w:style w:type="character" w:styleId="UnresolvedMention">
    <w:name w:val="Unresolved Mention"/>
    <w:basedOn w:val="DefaultParagraphFont"/>
    <w:uiPriority w:val="99"/>
    <w:semiHidden/>
    <w:unhideWhenUsed/>
    <w:rsid w:val="00B23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551430">
      <w:bodyDiv w:val="1"/>
      <w:marLeft w:val="0"/>
      <w:marRight w:val="0"/>
      <w:marTop w:val="0"/>
      <w:marBottom w:val="0"/>
      <w:divBdr>
        <w:top w:val="none" w:sz="0" w:space="0" w:color="auto"/>
        <w:left w:val="none" w:sz="0" w:space="0" w:color="auto"/>
        <w:bottom w:val="none" w:sz="0" w:space="0" w:color="auto"/>
        <w:right w:val="none" w:sz="0" w:space="0" w:color="auto"/>
      </w:divBdr>
    </w:div>
    <w:div w:id="1731536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companies-hou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niflow-master\letterheads\RHODRI%20LLWYD%20LETTERHEAD%20JAN%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EA27B-A666-4957-8A2A-F06F91327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RHODRI LLWYD LETTERHEAD JAN 2022</Template>
  <TotalTime>255</TotalTime>
  <Pages>9</Pages>
  <Words>26</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Cyngor Sir Ceredigion CC</Company>
  <LinksUpToDate>false</LinksUpToDate>
  <CharactersWithSpaces>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Lewis</dc:creator>
  <cp:keywords/>
  <dc:description/>
  <cp:lastModifiedBy>Amy Lewis</cp:lastModifiedBy>
  <cp:revision>11</cp:revision>
  <cp:lastPrinted>2019-04-30T09:57:00Z</cp:lastPrinted>
  <dcterms:created xsi:type="dcterms:W3CDTF">2024-01-18T10:19:00Z</dcterms:created>
  <dcterms:modified xsi:type="dcterms:W3CDTF">2024-01-19T10:06:00Z</dcterms:modified>
</cp:coreProperties>
</file>